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596C6" w14:textId="0A799AF8" w:rsidR="00F703E8" w:rsidRDefault="00B102D7" w:rsidP="008A5705">
      <w:pPr>
        <w:pStyle w:val="Textoindependiente"/>
        <w:ind w:left="6480"/>
        <w:rPr>
          <w:b/>
          <w:bCs/>
          <w:color w:val="2C567A" w:themeColor="accent1"/>
          <w:sz w:val="24"/>
          <w:szCs w:val="24"/>
          <w:lang w:val="en-GB"/>
        </w:rPr>
      </w:pPr>
      <w:r w:rsidRPr="00665F95">
        <w:rPr>
          <w:rFonts w:ascii="Times New Roman" w:hAnsi="Times New Roman" w:cs="Times New Roman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E40E603" wp14:editId="6AC4B1B7">
                <wp:simplePos x="0" y="0"/>
                <wp:positionH relativeFrom="column">
                  <wp:posOffset>-333375</wp:posOffset>
                </wp:positionH>
                <wp:positionV relativeFrom="paragraph">
                  <wp:posOffset>0</wp:posOffset>
                </wp:positionV>
                <wp:extent cx="1810385" cy="1810385"/>
                <wp:effectExtent l="0" t="0" r="0" b="0"/>
                <wp:wrapTight wrapText="bothSides">
                  <wp:wrapPolygon edited="0">
                    <wp:start x="8410" y="0"/>
                    <wp:lineTo x="6819" y="227"/>
                    <wp:lineTo x="2046" y="2955"/>
                    <wp:lineTo x="1364" y="4773"/>
                    <wp:lineTo x="0" y="7273"/>
                    <wp:lineTo x="0" y="12955"/>
                    <wp:lineTo x="227" y="14546"/>
                    <wp:lineTo x="2500" y="18638"/>
                    <wp:lineTo x="7046" y="21365"/>
                    <wp:lineTo x="7955" y="21365"/>
                    <wp:lineTo x="13410" y="21365"/>
                    <wp:lineTo x="14092" y="21365"/>
                    <wp:lineTo x="19092" y="18638"/>
                    <wp:lineTo x="21138" y="14546"/>
                    <wp:lineTo x="21365" y="13183"/>
                    <wp:lineTo x="21365" y="7273"/>
                    <wp:lineTo x="20001" y="4773"/>
                    <wp:lineTo x="19320" y="2955"/>
                    <wp:lineTo x="14546" y="227"/>
                    <wp:lineTo x="12955" y="0"/>
                    <wp:lineTo x="8410" y="0"/>
                  </wp:wrapPolygon>
                </wp:wrapTight>
                <wp:docPr id="3" name="Elipse 3" descr="foto de cara de muj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385" cy="1810385"/>
                        </a:xfrm>
                        <a:prstGeom prst="ellipse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860A6" w14:textId="77777777" w:rsidR="00B102D7" w:rsidRPr="00CA16E3" w:rsidRDefault="00B102D7" w:rsidP="00B102D7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40E603" id="Elipse 3" o:spid="_x0000_s1026" alt="foto de cara de mujer" style="position:absolute;left:0;text-align:left;margin-left:-26.25pt;margin-top:0;width:142.55pt;height:142.5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" stroked="f" strokeweight="1pt">
                <v:fill r:id="rId12" o:title="foto de cara de mujer" recolor="t" rotate="t" type="frame"/>
                <v:stroke joinstyle="miter"/>
                <v:textbox>
                  <w:txbxContent>
                    <w:p w14:paraId="3ED860A6" w14:textId="77777777" w:rsidR="00B102D7" w:rsidRPr="00CA16E3" w:rsidRDefault="00B102D7" w:rsidP="00B102D7">
                      <w:pPr>
                        <w:jc w:val="center"/>
                        <w:rPr>
                          <w:lang w:val="es-ES_tradnl"/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 w:rsidR="000234B4" w:rsidRPr="00704CDD">
        <w:rPr>
          <w:b/>
          <w:bCs/>
          <w:color w:val="2C567A" w:themeColor="accent1"/>
          <w:sz w:val="24"/>
          <w:szCs w:val="24"/>
          <w:lang w:val="en-GB"/>
        </w:rPr>
        <w:t>Application Form</w:t>
      </w:r>
      <w:r w:rsidR="00704CDD">
        <w:rPr>
          <w:b/>
          <w:bCs/>
          <w:color w:val="2C567A" w:themeColor="accent1"/>
          <w:sz w:val="24"/>
          <w:szCs w:val="24"/>
          <w:lang w:val="en-GB"/>
        </w:rPr>
        <w:br/>
      </w:r>
      <w:r w:rsidR="008A5705">
        <w:rPr>
          <w:b/>
          <w:bCs/>
          <w:color w:val="2C567A" w:themeColor="accent1"/>
          <w:sz w:val="24"/>
          <w:szCs w:val="24"/>
          <w:lang w:val="en-GB"/>
        </w:rPr>
        <w:t xml:space="preserve">B2B MEETING WITH </w:t>
      </w:r>
      <w:r w:rsidR="0030232E">
        <w:rPr>
          <w:b/>
          <w:bCs/>
          <w:color w:val="2C567A" w:themeColor="accent1"/>
          <w:sz w:val="24"/>
          <w:szCs w:val="24"/>
          <w:lang w:val="en-GB"/>
        </w:rPr>
        <w:t>POLISH</w:t>
      </w:r>
      <w:r w:rsidR="000234B4" w:rsidRPr="00704CDD">
        <w:rPr>
          <w:b/>
          <w:bCs/>
          <w:color w:val="2C567A" w:themeColor="accent1"/>
          <w:sz w:val="24"/>
          <w:szCs w:val="24"/>
          <w:lang w:val="en-GB"/>
        </w:rPr>
        <w:t xml:space="preserve"> PUBLISHERS </w:t>
      </w:r>
      <w:r w:rsidR="008A5705">
        <w:rPr>
          <w:b/>
          <w:bCs/>
          <w:color w:val="2C567A" w:themeColor="accent1"/>
          <w:sz w:val="24"/>
          <w:szCs w:val="24"/>
          <w:lang w:val="en-GB"/>
        </w:rPr>
        <w:t xml:space="preserve">- </w:t>
      </w:r>
      <w:r w:rsidR="0030232E">
        <w:rPr>
          <w:b/>
          <w:bCs/>
          <w:color w:val="2C567A" w:themeColor="accent1"/>
          <w:sz w:val="24"/>
          <w:szCs w:val="24"/>
          <w:lang w:val="en-GB"/>
        </w:rPr>
        <w:t>LIBER 2023</w:t>
      </w:r>
    </w:p>
    <w:p w14:paraId="06F6278C" w14:textId="784782EB" w:rsidR="007829F9" w:rsidRDefault="007829F9" w:rsidP="008A5705">
      <w:pPr>
        <w:pStyle w:val="Textoindependiente"/>
        <w:ind w:left="6480"/>
        <w:rPr>
          <w:b/>
          <w:bCs/>
          <w:color w:val="2C567A" w:themeColor="accent1"/>
          <w:sz w:val="24"/>
          <w:szCs w:val="24"/>
          <w:lang w:val="en-GB"/>
        </w:rPr>
      </w:pPr>
      <w:r>
        <w:rPr>
          <w:b/>
          <w:bCs/>
          <w:color w:val="2C567A" w:themeColor="accent1"/>
          <w:sz w:val="24"/>
          <w:szCs w:val="24"/>
          <w:lang w:val="en-GB"/>
        </w:rPr>
        <w:t>Jueves, 5 de octubre</w:t>
      </w:r>
    </w:p>
    <w:p w14:paraId="544F5DD4" w14:textId="77777777" w:rsidR="00683820" w:rsidRPr="00B102D7" w:rsidRDefault="00683820" w:rsidP="000234B4">
      <w:pPr>
        <w:pStyle w:val="Textoindependiente"/>
        <w:jc w:val="right"/>
        <w:rPr>
          <w:lang w:val="en-GB"/>
        </w:rPr>
      </w:pPr>
    </w:p>
    <w:p w14:paraId="03CF6383" w14:textId="77777777" w:rsidR="00B102D7" w:rsidRDefault="008C487F" w:rsidP="00B102D7">
      <w:pPr>
        <w:pStyle w:val="Textoindependiente"/>
        <w:rPr>
          <w:lang w:val="en-GB"/>
        </w:rPr>
      </w:pPr>
      <w:r w:rsidRPr="00B102D7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6E2B544" wp14:editId="08C82052">
                <wp:simplePos x="0" y="0"/>
                <wp:positionH relativeFrom="margin">
                  <wp:posOffset>2457450</wp:posOffset>
                </wp:positionH>
                <wp:positionV relativeFrom="paragraph">
                  <wp:posOffset>10160</wp:posOffset>
                </wp:positionV>
                <wp:extent cx="4013200" cy="38862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34" y="21600"/>
                    <wp:lineTo x="21634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0" cy="3886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7C440" w14:textId="77777777" w:rsidR="00704CDD" w:rsidRPr="008C487F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  <w:t>Publisher name:</w:t>
                            </w:r>
                          </w:p>
                          <w:p w14:paraId="2FD0A3BE" w14:textId="77777777" w:rsidR="00704CDD" w:rsidRPr="008C487F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  <w:br/>
                              <w:t>Address:</w:t>
                            </w:r>
                          </w:p>
                          <w:p w14:paraId="7226775A" w14:textId="77777777" w:rsidR="00704CDD" w:rsidRPr="008C487F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  <w:br/>
                              <w:t xml:space="preserve">Phone number:                                             </w:t>
                            </w:r>
                          </w:p>
                          <w:p w14:paraId="48BDB4E6" w14:textId="77777777" w:rsidR="00704CDD" w:rsidRPr="008C487F" w:rsidRDefault="00704CDD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0D1C97A" w14:textId="77777777" w:rsidR="00704CDD" w:rsidRPr="008C487F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  <w:t xml:space="preserve">Email address:     </w:t>
                            </w:r>
                          </w:p>
                          <w:p w14:paraId="7B2B12B3" w14:textId="77777777" w:rsidR="00704CDD" w:rsidRPr="008C487F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  <w:t xml:space="preserve">                                         </w:t>
                            </w:r>
                          </w:p>
                          <w:p w14:paraId="3E7964DF" w14:textId="77777777" w:rsidR="00B102D7" w:rsidRDefault="00B102D7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  <w:t>Web site:</w:t>
                            </w:r>
                          </w:p>
                          <w:p w14:paraId="6793ACEE" w14:textId="77777777" w:rsidR="00F703E8" w:rsidRDefault="00F703E8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10124CF" w14:textId="6F6D10AD" w:rsidR="00F703E8" w:rsidRPr="008C487F" w:rsidRDefault="00F703E8" w:rsidP="00B102D7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  <w:t>Company Profile:</w:t>
                            </w:r>
                          </w:p>
                          <w:p w14:paraId="521FA4FD" w14:textId="77777777" w:rsidR="00B102D7" w:rsidRPr="00B102D7" w:rsidRDefault="00B102D7" w:rsidP="00B102D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2B54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193.5pt;margin-top:.8pt;width:316pt;height:30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" fillcolor="white [3201]" strokecolor="#2c567a [3204]" strokeweight="1pt">
                <v:textbox>
                  <w:txbxContent>
                    <w:p w14:paraId="4917C440" w14:textId="77777777" w:rsidR="00704CDD" w:rsidRPr="008C487F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  <w:t>Publisher name:</w:t>
                      </w:r>
                    </w:p>
                    <w:p w14:paraId="2FD0A3BE" w14:textId="77777777" w:rsidR="00704CDD" w:rsidRPr="008C487F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  <w:br/>
                        <w:t>Address:</w:t>
                      </w:r>
                    </w:p>
                    <w:p w14:paraId="7226775A" w14:textId="77777777" w:rsidR="00704CDD" w:rsidRPr="008C487F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  <w:br/>
                        <w:t xml:space="preserve">Phone number:                                             </w:t>
                      </w:r>
                    </w:p>
                    <w:p w14:paraId="48BDB4E6" w14:textId="77777777" w:rsidR="00704CDD" w:rsidRPr="008C487F" w:rsidRDefault="00704CDD" w:rsidP="00B102D7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30D1C97A" w14:textId="77777777" w:rsidR="00704CDD" w:rsidRPr="008C487F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  <w:t xml:space="preserve">Email address:     </w:t>
                      </w:r>
                    </w:p>
                    <w:p w14:paraId="7B2B12B3" w14:textId="77777777" w:rsidR="00704CDD" w:rsidRPr="008C487F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  <w:t xml:space="preserve">                                         </w:t>
                      </w:r>
                    </w:p>
                    <w:p w14:paraId="3E7964DF" w14:textId="77777777" w:rsidR="00B102D7" w:rsidRDefault="00B102D7" w:rsidP="00B102D7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  <w:t>Web site:</w:t>
                      </w:r>
                    </w:p>
                    <w:p w14:paraId="6793ACEE" w14:textId="77777777" w:rsidR="00F703E8" w:rsidRDefault="00F703E8" w:rsidP="00B102D7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610124CF" w14:textId="6F6D10AD" w:rsidR="00F703E8" w:rsidRPr="008C487F" w:rsidRDefault="00F703E8" w:rsidP="00B102D7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  <w:t>Company Profile:</w:t>
                      </w:r>
                    </w:p>
                    <w:p w14:paraId="521FA4FD" w14:textId="77777777" w:rsidR="00B102D7" w:rsidRPr="00B102D7" w:rsidRDefault="00B102D7" w:rsidP="00B102D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62955BB" w14:textId="77777777" w:rsidR="00B102D7" w:rsidRDefault="00B102D7" w:rsidP="00B102D7">
      <w:pPr>
        <w:pStyle w:val="Textoindependiente"/>
        <w:rPr>
          <w:lang w:val="en-GB"/>
        </w:rPr>
      </w:pPr>
    </w:p>
    <w:p w14:paraId="3ACAC92A" w14:textId="77777777" w:rsidR="008C487F" w:rsidRDefault="00B102D7" w:rsidP="008C487F">
      <w:pPr>
        <w:pStyle w:val="Textoindependiente"/>
        <w:rPr>
          <w:lang w:val="en-GB"/>
        </w:rPr>
      </w:pPr>
      <w:r>
        <w:rPr>
          <w:lang w:val="en-GB"/>
        </w:rPr>
        <w:t xml:space="preserve">                                   </w:t>
      </w:r>
    </w:p>
    <w:p w14:paraId="10942F1F" w14:textId="77777777" w:rsidR="008C487F" w:rsidRDefault="008C487F" w:rsidP="008C487F">
      <w:pPr>
        <w:pStyle w:val="Textoindependiente"/>
        <w:rPr>
          <w:lang w:val="en-GB"/>
        </w:rPr>
      </w:pPr>
    </w:p>
    <w:p w14:paraId="1FE06A17" w14:textId="77777777" w:rsidR="008C487F" w:rsidRDefault="008C487F" w:rsidP="008C487F">
      <w:pPr>
        <w:pStyle w:val="Textoindependiente"/>
        <w:rPr>
          <w:lang w:val="en-GB"/>
        </w:rPr>
      </w:pPr>
    </w:p>
    <w:p w14:paraId="7F52C62C" w14:textId="77777777" w:rsidR="008C487F" w:rsidRDefault="008C487F" w:rsidP="008C487F">
      <w:pPr>
        <w:pStyle w:val="Textoindependiente"/>
        <w:rPr>
          <w:lang w:val="en-GB"/>
        </w:rPr>
      </w:pPr>
    </w:p>
    <w:p w14:paraId="258993AD" w14:textId="77777777" w:rsidR="002F6B41" w:rsidRDefault="002F6B41" w:rsidP="008C487F">
      <w:pPr>
        <w:pStyle w:val="Textoindependiente"/>
        <w:rPr>
          <w:b/>
          <w:bCs/>
          <w:color w:val="2C567A" w:themeColor="accent1"/>
          <w:lang w:val="en-GB"/>
        </w:rPr>
      </w:pPr>
    </w:p>
    <w:p w14:paraId="29F319E8" w14:textId="77777777" w:rsidR="00704CDD" w:rsidRPr="002F6B41" w:rsidRDefault="002F6B41" w:rsidP="008C487F">
      <w:pPr>
        <w:pStyle w:val="Textoindependiente"/>
        <w:rPr>
          <w:b/>
          <w:bCs/>
          <w:color w:val="2C567A" w:themeColor="accent1"/>
          <w:lang w:val="en-GB"/>
        </w:rPr>
      </w:pPr>
      <w:r>
        <w:rPr>
          <w:b/>
          <w:bCs/>
          <w:color w:val="2C567A" w:themeColor="accent1"/>
          <w:lang w:val="en-GB"/>
        </w:rPr>
        <w:br/>
      </w:r>
      <w:r w:rsidR="008C487F" w:rsidRPr="002F6B41">
        <w:rPr>
          <w:b/>
          <w:bCs/>
          <w:color w:val="2C567A" w:themeColor="accent1"/>
          <w:lang w:val="en-GB"/>
        </w:rPr>
        <w:t>Please add your photo.</w:t>
      </w:r>
    </w:p>
    <w:p w14:paraId="6E35ACC0" w14:textId="78B0C2F8" w:rsidR="00704CDD" w:rsidRDefault="00704CDD" w:rsidP="00704CDD">
      <w:pPr>
        <w:pStyle w:val="Textoindependiente"/>
        <w:jc w:val="center"/>
        <w:rPr>
          <w:lang w:val="en-GB"/>
        </w:rPr>
      </w:pPr>
    </w:p>
    <w:p w14:paraId="1C3128EE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24FBEA96" w14:textId="73CAD262" w:rsidR="00704CDD" w:rsidRDefault="00704CDD" w:rsidP="00704CDD">
      <w:pPr>
        <w:pStyle w:val="Textoindependiente"/>
        <w:jc w:val="center"/>
        <w:rPr>
          <w:lang w:val="en-GB"/>
        </w:rPr>
      </w:pPr>
    </w:p>
    <w:p w14:paraId="6F6331D7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4B7BEB88" w14:textId="0D2AA9A8" w:rsidR="00704CDD" w:rsidRDefault="00704CDD" w:rsidP="00704CDD">
      <w:pPr>
        <w:pStyle w:val="Textoindependiente"/>
        <w:jc w:val="center"/>
        <w:rPr>
          <w:lang w:val="en-GB"/>
        </w:rPr>
      </w:pPr>
    </w:p>
    <w:p w14:paraId="6C07A5EF" w14:textId="50678580" w:rsidR="00704CDD" w:rsidRDefault="00704CDD" w:rsidP="00704CDD">
      <w:pPr>
        <w:pStyle w:val="Textoindependiente"/>
        <w:jc w:val="center"/>
        <w:rPr>
          <w:lang w:val="en-GB"/>
        </w:rPr>
      </w:pPr>
    </w:p>
    <w:p w14:paraId="7C75A061" w14:textId="73EEE815" w:rsidR="00704CDD" w:rsidRDefault="00704CDD" w:rsidP="00704CDD">
      <w:pPr>
        <w:pStyle w:val="Textoindependiente"/>
        <w:jc w:val="center"/>
        <w:rPr>
          <w:lang w:val="en-GB"/>
        </w:rPr>
      </w:pPr>
    </w:p>
    <w:p w14:paraId="4796B26F" w14:textId="68C838D2" w:rsidR="00704CDD" w:rsidRDefault="00704CDD" w:rsidP="00704CDD">
      <w:pPr>
        <w:pStyle w:val="Textoindependiente"/>
        <w:jc w:val="center"/>
        <w:rPr>
          <w:lang w:val="en-GB"/>
        </w:rPr>
      </w:pPr>
    </w:p>
    <w:p w14:paraId="7B481646" w14:textId="2B367AB6" w:rsidR="00704CDD" w:rsidRDefault="00704CDD" w:rsidP="00704CDD">
      <w:pPr>
        <w:pStyle w:val="Textoindependiente"/>
        <w:jc w:val="center"/>
        <w:rPr>
          <w:lang w:val="en-GB"/>
        </w:rPr>
      </w:pPr>
    </w:p>
    <w:p w14:paraId="178B8659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5EADD52E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4DD81F2D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7730D68A" w14:textId="77777777" w:rsidR="00704CDD" w:rsidRDefault="00704CDD" w:rsidP="00704CDD">
      <w:pPr>
        <w:pStyle w:val="Textoindependiente"/>
        <w:jc w:val="center"/>
        <w:rPr>
          <w:lang w:val="en-GB"/>
        </w:rPr>
      </w:pPr>
    </w:p>
    <w:p w14:paraId="4FCDBD06" w14:textId="567C0B99" w:rsidR="00F703E8" w:rsidRDefault="00F703E8" w:rsidP="00704CDD">
      <w:pPr>
        <w:pStyle w:val="Textoindependiente"/>
        <w:jc w:val="center"/>
        <w:rPr>
          <w:lang w:val="en-GB"/>
        </w:rPr>
      </w:pPr>
    </w:p>
    <w:p w14:paraId="09EC5300" w14:textId="5CC6FCAB" w:rsidR="00F703E8" w:rsidRDefault="00F703E8" w:rsidP="00704CDD">
      <w:pPr>
        <w:pStyle w:val="Textoindependiente"/>
        <w:jc w:val="center"/>
        <w:rPr>
          <w:lang w:val="en-GB"/>
        </w:rPr>
      </w:pPr>
    </w:p>
    <w:p w14:paraId="02A3A62D" w14:textId="009B6907" w:rsidR="00F703E8" w:rsidRDefault="00F703E8" w:rsidP="00704CDD">
      <w:pPr>
        <w:pStyle w:val="Textoindependiente"/>
        <w:jc w:val="center"/>
        <w:rPr>
          <w:lang w:val="en-GB"/>
        </w:rPr>
      </w:pPr>
    </w:p>
    <w:p w14:paraId="12F0E91D" w14:textId="122572E7" w:rsidR="00F703E8" w:rsidRDefault="00F703E8" w:rsidP="00704CDD">
      <w:pPr>
        <w:pStyle w:val="Textoindependiente"/>
        <w:jc w:val="center"/>
        <w:rPr>
          <w:lang w:val="en-GB"/>
        </w:rPr>
      </w:pPr>
    </w:p>
    <w:p w14:paraId="27A35A21" w14:textId="244BEC78" w:rsidR="00704CDD" w:rsidRDefault="00704CDD" w:rsidP="00704CDD">
      <w:pPr>
        <w:pStyle w:val="Textoindependiente"/>
        <w:jc w:val="center"/>
        <w:rPr>
          <w:lang w:val="en-GB"/>
        </w:rPr>
      </w:pPr>
    </w:p>
    <w:p w14:paraId="6C855CFC" w14:textId="35CD6C84" w:rsidR="00F703E8" w:rsidRDefault="00F703E8" w:rsidP="00704CDD">
      <w:pPr>
        <w:pStyle w:val="Textoindependiente"/>
        <w:jc w:val="center"/>
        <w:rPr>
          <w:lang w:val="en-GB"/>
        </w:rPr>
      </w:pPr>
    </w:p>
    <w:p w14:paraId="5105C354" w14:textId="6FD5C153" w:rsidR="00F703E8" w:rsidRDefault="00F124F7" w:rsidP="00704CDD">
      <w:pPr>
        <w:pStyle w:val="Textoindependiente"/>
        <w:jc w:val="center"/>
        <w:rPr>
          <w:lang w:val="en-GB"/>
        </w:rPr>
      </w:pPr>
      <w:r w:rsidRPr="00704CDD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4522BA" wp14:editId="15A76CE2">
                <wp:simplePos x="0" y="0"/>
                <wp:positionH relativeFrom="margin">
                  <wp:posOffset>-76200</wp:posOffset>
                </wp:positionH>
                <wp:positionV relativeFrom="paragraph">
                  <wp:posOffset>-368300</wp:posOffset>
                </wp:positionV>
                <wp:extent cx="5048250" cy="1990725"/>
                <wp:effectExtent l="176212" t="71438" r="176213" b="80962"/>
                <wp:wrapSquare wrapText="bothSides"/>
                <wp:docPr id="10646784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990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18453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  <w:t>Contact Person:</w:t>
                            </w:r>
                          </w:p>
                          <w:p w14:paraId="6A2E48B4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0CA81875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  <w:t>Full name:</w:t>
                            </w:r>
                          </w:p>
                          <w:p w14:paraId="27BEE5AC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17DAE8E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  <w:t>Position:</w:t>
                            </w:r>
                          </w:p>
                          <w:p w14:paraId="2D9E6AD5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17540C6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  <w:t>Phone number:</w:t>
                            </w:r>
                          </w:p>
                          <w:p w14:paraId="7A42CC22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F9E3D3E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  <w:t>Mobile:</w:t>
                            </w:r>
                          </w:p>
                          <w:p w14:paraId="24A06E55" w14:textId="77777777" w:rsidR="00704CDD" w:rsidRPr="008C487F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39B581A1" w14:textId="77777777" w:rsidR="00704CDD" w:rsidRDefault="00704CDD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8C487F"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  <w:t>Email address:</w:t>
                            </w:r>
                          </w:p>
                          <w:p w14:paraId="3A602DB7" w14:textId="77777777" w:rsidR="00F703E8" w:rsidRPr="008C487F" w:rsidRDefault="00F703E8" w:rsidP="00704CDD">
                            <w:pPr>
                              <w:pStyle w:val="Textoindependiente"/>
                              <w:rPr>
                                <w:b/>
                                <w:bCs/>
                                <w:color w:val="2C567A" w:themeColor="accent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033AD3A9" w14:textId="77777777" w:rsidR="00704CDD" w:rsidRPr="00704CDD" w:rsidRDefault="00704CD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522BA" id="_x0000_s1028" type="#_x0000_t202" style="position:absolute;left:0;text-align:left;margin-left:-6pt;margin-top:-29pt;width:397.5pt;height:156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" fillcolor="white [3201]" strokecolor="#2c567a [3204]" strokeweight="1pt">
                <v:textbox>
                  <w:txbxContent>
                    <w:p w14:paraId="39B18453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  <w:t>Contact Person:</w:t>
                      </w:r>
                    </w:p>
                    <w:p w14:paraId="6A2E48B4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0CA81875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  <w:t>Full name:</w:t>
                      </w:r>
                    </w:p>
                    <w:p w14:paraId="27BEE5AC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617DAE8E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  <w:t>Position:</w:t>
                      </w:r>
                    </w:p>
                    <w:p w14:paraId="2D9E6AD5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317540C6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  <w:t>Phone number:</w:t>
                      </w:r>
                    </w:p>
                    <w:p w14:paraId="7A42CC22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6F9E3D3E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  <w:t>Mobile:</w:t>
                      </w:r>
                    </w:p>
                    <w:p w14:paraId="24A06E55" w14:textId="77777777" w:rsidR="00704CDD" w:rsidRPr="008C487F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39B581A1" w14:textId="77777777" w:rsidR="00704CDD" w:rsidRDefault="00704CDD" w:rsidP="00704CDD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  <w:r w:rsidRPr="008C487F"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  <w:t>Email address:</w:t>
                      </w:r>
                    </w:p>
                    <w:p w14:paraId="3A602DB7" w14:textId="77777777" w:rsidR="00F703E8" w:rsidRPr="008C487F" w:rsidRDefault="00F703E8" w:rsidP="00704CDD">
                      <w:pPr>
                        <w:pStyle w:val="Textoindependiente"/>
                        <w:rPr>
                          <w:b/>
                          <w:bCs/>
                          <w:color w:val="2C567A" w:themeColor="accent1"/>
                          <w:sz w:val="22"/>
                          <w:szCs w:val="22"/>
                          <w:lang w:val="en-GB"/>
                        </w:rPr>
                      </w:pPr>
                    </w:p>
                    <w:p w14:paraId="033AD3A9" w14:textId="77777777" w:rsidR="00704CDD" w:rsidRPr="00704CDD" w:rsidRDefault="00704CDD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476D50" w14:textId="671068C9" w:rsidR="00F703E8" w:rsidRDefault="00F703E8" w:rsidP="00704CDD">
      <w:pPr>
        <w:pStyle w:val="Textoindependiente"/>
        <w:jc w:val="center"/>
        <w:rPr>
          <w:lang w:val="en-GB"/>
        </w:rPr>
      </w:pPr>
    </w:p>
    <w:p w14:paraId="40C57057" w14:textId="31696D80" w:rsidR="00704CDD" w:rsidRDefault="00704CDD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2D82738C" w14:textId="4127CA78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5162A90A" w14:textId="015B92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6320781A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44E4B76E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48F832FA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47DD50AC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3630A0C1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7DCFDFFC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239CBC80" w14:textId="77777777" w:rsidR="00F703E8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244A6780" w14:textId="77777777" w:rsidR="00F703E8" w:rsidRPr="008C487F" w:rsidRDefault="00F703E8" w:rsidP="008C487F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717396F7" w14:textId="77777777" w:rsidR="00704CDD" w:rsidRPr="008C487F" w:rsidRDefault="00704CDD" w:rsidP="00704CDD">
      <w:pPr>
        <w:pStyle w:val="Textoindependiente"/>
        <w:numPr>
          <w:ilvl w:val="0"/>
          <w:numId w:val="17"/>
        </w:numPr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</w:pPr>
      <w:r w:rsidRPr="008C487F"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  <w:t>Have you published with any authors from Spain in the past five years.</w:t>
      </w:r>
    </w:p>
    <w:p w14:paraId="7A736801" w14:textId="77777777" w:rsidR="00704CDD" w:rsidRPr="008C487F" w:rsidRDefault="00704CDD" w:rsidP="00704CDD">
      <w:pPr>
        <w:pStyle w:val="Textoindependiente"/>
        <w:ind w:left="720"/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</w:pPr>
      <w:r w:rsidRPr="008C487F"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  <w:t xml:space="preserve"> </w:t>
      </w:r>
    </w:p>
    <w:p w14:paraId="3869EC52" w14:textId="77777777" w:rsidR="00704CDD" w:rsidRPr="008C487F" w:rsidRDefault="007829F9" w:rsidP="00704CDD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hAnsiTheme="minorHAnsi" w:cstheme="minorHAnsi"/>
            <w:sz w:val="22"/>
            <w:szCs w:val="22"/>
            <w:lang w:val="en-GB"/>
          </w:rPr>
          <w:id w:val="-1431896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>
            <w:rPr>
              <w:rFonts w:ascii="MS Gothic" w:eastAsia="MS Gothic" w:hAnsi="MS Gothic" w:cstheme="minorHAnsi" w:hint="eastAsia"/>
              <w:sz w:val="22"/>
              <w:szCs w:val="22"/>
              <w:lang w:val="en-GB"/>
            </w:rPr>
            <w:t>☐</w:t>
          </w:r>
        </w:sdtContent>
      </w:sdt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  No</w:t>
      </w:r>
    </w:p>
    <w:p w14:paraId="529BC64D" w14:textId="77777777" w:rsidR="00704CDD" w:rsidRPr="008C487F" w:rsidRDefault="00704CDD" w:rsidP="00704CDD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3D1360DF" w14:textId="77777777" w:rsidR="00683820" w:rsidRPr="008C487F" w:rsidRDefault="007829F9" w:rsidP="00704CDD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hAnsiTheme="minorHAnsi" w:cstheme="minorHAnsi"/>
            <w:sz w:val="22"/>
            <w:szCs w:val="22"/>
            <w:lang w:val="en-GB"/>
          </w:rPr>
          <w:id w:val="-1841768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04CDD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   Yes.  Please name the Spanish publishers/editors with whom you have worked, and the titles published. </w:t>
      </w:r>
    </w:p>
    <w:p w14:paraId="2B78303E" w14:textId="77777777" w:rsidR="00704CDD" w:rsidRPr="008C487F" w:rsidRDefault="00704CDD" w:rsidP="00704CDD">
      <w:pPr>
        <w:pStyle w:val="Textoindependiente"/>
        <w:rPr>
          <w:rFonts w:asciiTheme="minorHAnsi" w:hAnsiTheme="minorHAnsi" w:cstheme="minorHAnsi"/>
          <w:sz w:val="22"/>
          <w:szCs w:val="22"/>
          <w:lang w:val="en-GB"/>
        </w:rPr>
      </w:pPr>
    </w:p>
    <w:p w14:paraId="3CDF7D36" w14:textId="77777777" w:rsidR="00704CDD" w:rsidRPr="008C487F" w:rsidRDefault="00704CDD" w:rsidP="00704CDD">
      <w:pPr>
        <w:pStyle w:val="Textoindependiente"/>
        <w:numPr>
          <w:ilvl w:val="0"/>
          <w:numId w:val="17"/>
        </w:numPr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</w:pPr>
      <w:r w:rsidRPr="008C487F"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  <w:t>Please indicate the importance of translated works in your catalogue. If you publish Spanish authors, please indicate the percentage of this.</w:t>
      </w:r>
      <w:r w:rsidRPr="008C487F"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  <w:br/>
      </w:r>
    </w:p>
    <w:p w14:paraId="64D34D6B" w14:textId="77777777" w:rsidR="00704CDD" w:rsidRPr="002F6B41" w:rsidRDefault="00704CDD" w:rsidP="00704CDD">
      <w:pPr>
        <w:pStyle w:val="Textoindependiente"/>
        <w:numPr>
          <w:ilvl w:val="0"/>
          <w:numId w:val="17"/>
        </w:numPr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</w:pPr>
      <w:r w:rsidRPr="002F6B41"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  <w:t>Have you sold rights to Spanish publishers in the last 5 years? Please include this information (title and Publisher)</w:t>
      </w:r>
    </w:p>
    <w:p w14:paraId="194DE2AE" w14:textId="77777777" w:rsidR="00704CDD" w:rsidRPr="008C487F" w:rsidRDefault="00704CDD" w:rsidP="00704CDD">
      <w:pPr>
        <w:pStyle w:val="Textoindependiente"/>
        <w:ind w:left="720"/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</w:pPr>
    </w:p>
    <w:p w14:paraId="3989E49B" w14:textId="77777777" w:rsidR="00704CDD" w:rsidRPr="008C487F" w:rsidRDefault="00704CDD" w:rsidP="00F124F7">
      <w:pPr>
        <w:pStyle w:val="Textoindependiente"/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</w:pPr>
    </w:p>
    <w:p w14:paraId="7A13D902" w14:textId="77777777" w:rsidR="008C487F" w:rsidRPr="002F6B41" w:rsidRDefault="00704CDD" w:rsidP="008C487F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</w:pPr>
      <w:r w:rsidRPr="002F6B41"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  <w:t>Ple</w:t>
      </w:r>
      <w:r w:rsidR="008C487F" w:rsidRPr="002F6B41"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  <w:t>a</w:t>
      </w:r>
      <w:r w:rsidRPr="002F6B41"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  <w:t xml:space="preserve">se tick the boxes of the genres of your interest.: </w:t>
      </w:r>
    </w:p>
    <w:p w14:paraId="66792599" w14:textId="77777777" w:rsidR="00704CDD" w:rsidRPr="008C487F" w:rsidRDefault="007829F9" w:rsidP="008C487F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-1776168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 Fiction              </w:t>
      </w:r>
    </w:p>
    <w:p w14:paraId="50A452CC" w14:textId="77777777" w:rsidR="00704CDD" w:rsidRPr="008C487F" w:rsidRDefault="007829F9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554039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 Poetry</w:t>
      </w:r>
    </w:p>
    <w:p w14:paraId="4B092B62" w14:textId="77777777" w:rsidR="00704CDD" w:rsidRPr="008C487F" w:rsidRDefault="007829F9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-1988538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8C487F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>Theatre/Drama</w:t>
      </w:r>
    </w:p>
    <w:p w14:paraId="39D22F2F" w14:textId="77777777" w:rsidR="00704CDD" w:rsidRPr="008C487F" w:rsidRDefault="007829F9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-1728990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8C487F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>Non-Fiction</w:t>
      </w:r>
    </w:p>
    <w:p w14:paraId="4F68FD15" w14:textId="77777777" w:rsidR="00704CDD" w:rsidRPr="008C487F" w:rsidRDefault="007829F9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928544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Children and Young Adult</w:t>
      </w:r>
    </w:p>
    <w:p w14:paraId="09C1F4C3" w14:textId="77777777" w:rsidR="00704CDD" w:rsidRPr="008C487F" w:rsidRDefault="008C487F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949821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87F">
            <w:rPr>
              <w:rFonts w:ascii="Segoe UI Symbol" w:eastAsia="MS Gothic" w:hAnsi="Segoe UI Symbol" w:cs="Segoe UI Symbol"/>
              <w:sz w:val="22"/>
              <w:szCs w:val="22"/>
              <w:lang w:val="en-GB"/>
            </w:rPr>
            <w:t>☐</w:t>
          </w:r>
        </w:sdtContent>
      </w:sdt>
      <w:r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>Illustrated album.</w:t>
      </w:r>
    </w:p>
    <w:p w14:paraId="70D7800E" w14:textId="77777777" w:rsidR="00704CDD" w:rsidRDefault="007829F9" w:rsidP="00704CDD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-640115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87F">
            <w:rPr>
              <w:rFonts w:ascii="MS Gothic" w:eastAsia="MS Gothic" w:hAnsi="MS Gothic" w:cstheme="minorHAnsi" w:hint="eastAsia"/>
              <w:sz w:val="22"/>
              <w:szCs w:val="22"/>
              <w:lang w:val="en-GB"/>
            </w:rPr>
            <w:t>☐</w:t>
          </w:r>
        </w:sdtContent>
      </w:sdt>
      <w:r w:rsidR="008C487F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04CDD" w:rsidRPr="008C487F">
        <w:rPr>
          <w:rFonts w:asciiTheme="minorHAnsi" w:hAnsiTheme="minorHAnsi" w:cstheme="minorHAnsi"/>
          <w:sz w:val="22"/>
          <w:szCs w:val="22"/>
          <w:lang w:val="en-GB"/>
        </w:rPr>
        <w:t>Graphic comic and novel</w:t>
      </w:r>
    </w:p>
    <w:p w14:paraId="5CF48F5D" w14:textId="0E755E32" w:rsidR="00F124F7" w:rsidRPr="008C487F" w:rsidRDefault="007829F9" w:rsidP="00F124F7">
      <w:pPr>
        <w:pStyle w:val="Prrafodelista"/>
        <w:numPr>
          <w:ilvl w:val="0"/>
          <w:numId w:val="0"/>
        </w:num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sdt>
        <w:sdtPr>
          <w:rPr>
            <w:rFonts w:asciiTheme="minorHAnsi" w:eastAsia="MS Gothic" w:hAnsiTheme="minorHAnsi" w:cstheme="minorHAnsi"/>
            <w:sz w:val="22"/>
            <w:szCs w:val="22"/>
            <w:lang w:val="en-GB"/>
          </w:rPr>
          <w:id w:val="-1206092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24F7">
            <w:rPr>
              <w:rFonts w:ascii="MS Gothic" w:eastAsia="MS Gothic" w:hAnsi="MS Gothic" w:cstheme="minorHAnsi" w:hint="eastAsia"/>
              <w:sz w:val="22"/>
              <w:szCs w:val="22"/>
              <w:lang w:val="en-GB"/>
            </w:rPr>
            <w:t>☐</w:t>
          </w:r>
        </w:sdtContent>
      </w:sdt>
      <w:r w:rsidR="00F124F7" w:rsidRPr="008C487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F124F7">
        <w:rPr>
          <w:rFonts w:asciiTheme="minorHAnsi" w:hAnsiTheme="minorHAnsi" w:cstheme="minorHAnsi"/>
          <w:sz w:val="22"/>
          <w:szCs w:val="22"/>
          <w:lang w:val="en-GB"/>
        </w:rPr>
        <w:t>Others</w:t>
      </w:r>
    </w:p>
    <w:p w14:paraId="4AEF5EA5" w14:textId="77777777" w:rsidR="00F124F7" w:rsidRPr="00F124F7" w:rsidRDefault="00F124F7" w:rsidP="00F124F7">
      <w:pPr>
        <w:spacing w:line="360" w:lineRule="auto"/>
        <w:ind w:left="720" w:hanging="360"/>
        <w:jc w:val="both"/>
        <w:rPr>
          <w:rFonts w:asciiTheme="minorHAnsi" w:hAnsiTheme="minorHAnsi" w:cstheme="minorHAnsi"/>
          <w:lang w:val="en-GB"/>
        </w:rPr>
      </w:pPr>
    </w:p>
    <w:p w14:paraId="1658812A" w14:textId="78E9AAFA" w:rsidR="00704CDD" w:rsidRPr="002F6B41" w:rsidRDefault="00704CDD" w:rsidP="00704CDD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</w:pPr>
      <w:r w:rsidRPr="002F6B41"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  <w:t>¿Are you interested in meeting with a specific publisher o</w:t>
      </w:r>
      <w:r w:rsidR="00116573"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  <w:t xml:space="preserve">n the list attached? </w:t>
      </w:r>
      <w:r w:rsidRPr="002F6B41"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  <w:t xml:space="preserve">Please list those that interest you </w:t>
      </w:r>
      <w:r w:rsidR="008C487F" w:rsidRPr="002F6B41"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  <w:t>particularly.</w:t>
      </w:r>
    </w:p>
    <w:p w14:paraId="6F93A57F" w14:textId="3DF53F94" w:rsidR="00704CDD" w:rsidRPr="002F6B41" w:rsidRDefault="00704CDD" w:rsidP="00F703E8">
      <w:pPr>
        <w:pStyle w:val="Prrafodelista"/>
        <w:numPr>
          <w:ilvl w:val="0"/>
          <w:numId w:val="0"/>
        </w:numPr>
        <w:ind w:left="720"/>
        <w:jc w:val="both"/>
        <w:rPr>
          <w:rFonts w:asciiTheme="minorHAnsi" w:hAnsiTheme="minorHAnsi" w:cstheme="minorHAnsi"/>
          <w:b/>
          <w:bCs/>
          <w:color w:val="2C567A" w:themeColor="accent1"/>
          <w:sz w:val="22"/>
          <w:szCs w:val="22"/>
          <w:lang w:val="en-GB"/>
        </w:rPr>
      </w:pPr>
    </w:p>
    <w:sectPr w:rsidR="00704CDD" w:rsidRPr="002F6B41" w:rsidSect="00665F95">
      <w:headerReference w:type="default" r:id="rId13"/>
      <w:footerReference w:type="default" r:id="rId14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1BE4E" w14:textId="77777777" w:rsidR="0030232E" w:rsidRDefault="0030232E" w:rsidP="00590471">
      <w:r>
        <w:separator/>
      </w:r>
    </w:p>
  </w:endnote>
  <w:endnote w:type="continuationSeparator" w:id="0">
    <w:p w14:paraId="0B06E10F" w14:textId="77777777" w:rsidR="0030232E" w:rsidRDefault="0030232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503D2" w14:textId="77777777" w:rsidR="00B102D7" w:rsidRDefault="00B102D7">
    <w:pPr>
      <w:pStyle w:val="Piedepgina"/>
    </w:pPr>
    <w:r>
      <w:tab/>
    </w:r>
    <w:r w:rsidR="002F6B41">
      <w:rPr>
        <w:noProof/>
      </w:rPr>
      <w:drawing>
        <wp:inline distT="0" distB="0" distL="0" distR="0" wp14:anchorId="42B32482" wp14:editId="6D8C6A56">
          <wp:extent cx="1562100" cy="723620"/>
          <wp:effectExtent l="0" t="0" r="0" b="635"/>
          <wp:docPr id="1324750386" name="Imagen 3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750386" name="Imagen 3" descr="Text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" t="-148" r="-69" b="-148"/>
                  <a:stretch>
                    <a:fillRect/>
                  </a:stretch>
                </pic:blipFill>
                <pic:spPr bwMode="auto">
                  <a:xfrm>
                    <a:off x="0" y="0"/>
                    <a:ext cx="1567376" cy="726064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1ACCC" w14:textId="77777777" w:rsidR="0030232E" w:rsidRDefault="0030232E" w:rsidP="00590471">
      <w:bookmarkStart w:id="0" w:name="_Hlk142397098"/>
      <w:bookmarkEnd w:id="0"/>
      <w:r>
        <w:separator/>
      </w:r>
    </w:p>
  </w:footnote>
  <w:footnote w:type="continuationSeparator" w:id="0">
    <w:p w14:paraId="2CF8114D" w14:textId="77777777" w:rsidR="0030232E" w:rsidRDefault="0030232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37299" w14:textId="1635F386" w:rsidR="00590471" w:rsidRPr="00665F95" w:rsidRDefault="00F703E8" w:rsidP="00060042">
    <w:pPr>
      <w:pStyle w:val="Textoindependiente"/>
    </w:pPr>
    <w:r>
      <w:rPr>
        <w:noProof/>
        <w:lang w:val="es-ES_tradnl" w:bidi="es-ES"/>
      </w:rPr>
      <w:drawing>
        <wp:anchor distT="0" distB="0" distL="114300" distR="114300" simplePos="0" relativeHeight="251659264" behindDoc="0" locked="0" layoutInCell="1" allowOverlap="1" wp14:anchorId="79403EAD" wp14:editId="5C121D27">
          <wp:simplePos x="0" y="0"/>
          <wp:positionH relativeFrom="margin">
            <wp:posOffset>3581400</wp:posOffset>
          </wp:positionH>
          <wp:positionV relativeFrom="paragraph">
            <wp:posOffset>-184150</wp:posOffset>
          </wp:positionV>
          <wp:extent cx="2292350" cy="1406525"/>
          <wp:effectExtent l="0" t="0" r="0" b="3175"/>
          <wp:wrapSquare wrapText="bothSides"/>
          <wp:docPr id="345787499" name="Imagen 345787499" descr="Resultado de imagen de liber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de liber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140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0F17"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3A0BAA8" wp14:editId="48257714">
              <wp:simplePos x="0" y="0"/>
              <wp:positionH relativeFrom="column">
                <wp:posOffset>-1678164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62E7BA" id="Grupo 26" o:spid="_x0000_s1026" alt="&quot;&quot;" style="position:absolute;margin-left:-132.1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+/+M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kIpp0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fBL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/5+zs0GW5MS18Jbc9thu&#10;739j7ztIRyCSqku+mIm4XU4yASGEfo5EDuy/X/98MD03iSmgcxFSKEmvkdudafQP+ZqfxQM5ZS6f&#10;xDE8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y5u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999WB0ZzBvxSibuL8/fK/FhdWQLr8SH1ZE0vBIfVkc+70p8WB39albiw+rIuF2JD6sjhXYlPqyO&#10;nNiV+LA6klxX4sPqyFrdiFfaabc6/l6JD6sjr3QlPqyORNGV+LA6Ej9X4sPqSORciQ+rIzFzJT6s&#10;jkzLlfiwOlInV+LD6siFXIkPqyO5cSP+m57Yza4e7H5gGF6lIO5+YJheZRXufmAYXyUK7n5gmF/l&#10;/u1+YBhgpfPtfmCYYKXo7X5gGCG5McsfGGZYiXS7NxiGCC9p9wN/ACzWiMW0RDLYVk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5HgHW9b5Fp+PRG4Q7lX5nJT4RdNmWomVT/pEeHdurcwDsVo9EwpTjHD&#10;uqr6K/Rk1Xo7JQ76LogkCc6VZKKJ+ux7JtMBsq9eXAVRfwVAGva7IIOJFn5D8gDCMVbIztXZqAnF&#10;i7CPiezeAUnoNgSIELd8lkApqlDDHEdmeYgWEieRnKk79gcU6BTZMdI6iIJbEoBtJyWjCma/Izg7&#10;xd0D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U/pL3ip8FQHFLHFRVjPCiWq&#10;beBBbepj4QiyyaOoX3pAM9vSESYrXoCADH4XwYV3xC1FgYxcWyCDcluW7aYar7bCqr/M/UldGftB&#10;WVxvEjwXxVZHhzhBvjwmah6ZAkqFoBhtyyOX3SFw5EARo/jfU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1/gLWF5QK9LH2I/kG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12T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DUZKUyUjKkxCYb0rlYP2c1ppbyDyjrwa3ENC8mZmSL0r7p&#10;Kkztnh6UdrpXX/qNHMBw1aD0ZWLVpSm5pWw1f+hL0mpLXwgI1Afr646+/E1F1RvjcoujOUdfaqee&#10;6s0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v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30/cH613QoESfE783ePKyFCRbhGckP8P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zPqBzLbN4VNivHEgLPAvWJJscyK8cS&#10;As8CRaLJscy3p1JMjmVWjiUEVhOUY5lNjoWnZ2U0mhwLL55rASYSlWOZzXMss3IsIfA6UZFociyz&#10;Pp0SAs8CRaLJscx6jiUElgXKscwmxzIrxxICzwJFosmx8P6sINHkWHicVwswZ2flWHhW3uwDRaLJ&#10;sczKsYTA+wqKRJNjmfVJlRBYFijHMpscy6wcSwg8CxSJJscyK8cSAs8CRaLJsczKsYTAs0CRaHIs&#10;s3IsIfAsUCSaHAuvX8tw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L6Cciy7ybHsUCq5D0yOZVeOJQReExSJJseyK8cSAs8CRaLJsezKsYTAs0CRaHIsu3IsIbAs&#10;UI5lNzmWXTmWEHgWKBJNjmVXjiUEngWKRJNj2ZVjCYFngSLR5Fh25VhC4FmgSDQ5ll05lhA4FhzK&#10;sYTAK0A4lsPkWA7lWELgWSCz82FyLIdyLCHwLJDZ+TA5lkM5lhB4Fsg68TA5lkM5lhB4Fsg6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Cnw8P&#10;fx172u7ZoXfcDN2EVBgDJ+a+Hb/9V+4z2mi1PZg7NSHjaDOj/IW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LnNWAZVqj5Dtc8wKUJgY2x3z5mAz8&#10;zEZrevJoEd0oyAPOr754Nea32uD/kRiAKuJG13p8nYSRqasOSUd2JPdJgtTfv3rO9nLJx3+Z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j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M/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I/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p+J&#10;VG2ksXUwpkd/LCQU23Hf5WX3c46S0dUJa4SMwJ+fVneIInfQLCoAtYOjr+GwAPXW+nd8DHfv0RJh&#10;+TmTyp7605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O0P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D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V3mrtmIeylmwpTAN2l8lbbOkLUWGT7PmQAlt&#10;Pckwb2RAg4isV2FTGJ/nqVNz/xX8Qp1zkhVx1XY0yJliFqUzW9pB43Q17KeKPhp5szeNV2i1cL3m&#10;PNcJE4kwEckOzyLWfO96pvQIDBzhjMfA3KZCyWH2eSQ2tZXqwhNRQiNEwEGJqlrv/MOfs+ZWNeJb&#10;4zCsOKJwY3dU4oM/u+8OvcSC8+g8hifwBDnXnjjSaR6eDUaRm5B7mu/l33hfdx3MXCjCjScefIlT&#10;xelCWuCber61fntG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OEN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35gMgGQffXiKoj6KwHSsN8F&#10;GUy08BuSBxCOuUJ2rs5GTShepH1MZPcOSEK3KUCEuOWzBEpRhRrmODLLIFpInkRypu7YH1CgU2T7&#10;m9ZBFNySAGw7KRlVMPs9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T+kveKnwVCcUscVFWI8KJapt4EFt6n3hCLLBo6hfekAz29IRJitegIQMfhfBhXfELUWBjFxbIINy&#10;W5btphqvtsKqv8z9SV3p+0FZXDQJHotiq7NDnCBfhomaZ6aAUiEoRtvyyGV3CBw5UMRb/P8p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LFmAnzOucUdgXCqa8bx11OB&#10;aAilyr4CearT170MYc2c0XYJiqFHLjoV6S+drVOLrsreApmTZBZHExvZJgwfQVY3c7e/U1Q7q/3M&#10;SUjyQqIkOqVT1oCBcu9AWWCbvKNb9RlqW0Kcv+0UoerMcxyQlZjkYSgojOkxPKcE4Ca7oUeys6og&#10;TcjMv5p3pO487zyMcn95XSds06aY/KB8G+abVTxn2CZSp56wbc34c3W5dPk07fS9ZjX1rrKKSA+p&#10;JYkSsgUIjZ3vM2lzqMQJ+T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Cl&#10;ZsY8J5GI9x3IJBt5I2knpIzEAhmx1tk1lWXLKX9O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gb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3PTfItF2+/5lWCoZbbJ0XmzZP5XbqbuWcEzRmS/u5W7sgx1DVZWXHlsCLW&#10;+ahZ/FUgIpJ7RcJIwT0iYPo5wAjT87VJu7w1bEl9BlleOizKoOCe89y3C6/EUGU2w5B3zwjqaceH&#10;kPW5jk6QXQQbZxKW14eF7plzali+qZy3hw8hy3Dr+lNb4Hwsm4Leh/3pjhJmKj/N3wVZDVi6Nkq8&#10;o3JeEqXxgfU1X4eJwPdotNBz7i2iGwVxwD7ry6dRv9UG/yE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Q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1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ZCMfyMDmWh3Is&#10;IfA0ED/xYXIsD+VYQuBpIH7iw+RYHsqxhMDTQPzEh8mxPJRjCYGngaxYHi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CssTAk8DRaLJsTygVEQDE4nKsTxMjuUBpSIamEhUjuVhciwP5VhCYPWCciwPk2N5QKnU&#10;NjA5lodyLCHwqqBINDmWh3IsIfA0UCSaHMtDOZYQeBooEk2O5aEcSwgsDZRjeZgcy0M5lhB4GigS&#10;TY7loRxLCDwNFIkmx/JQjiUEngaKRJNjeSjHEgJPA0WiybE8lGMJgaPBUzmWEHgZCMfyNDmWp3Is&#10;IfA0kNn5aXIsT+VYQuBpILPz0+RYnsqxhMDTQPzEp8mxPJVjCYGngfiJ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A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2F6B41">
      <w:rPr>
        <w:noProof/>
      </w:rPr>
      <w:tab/>
    </w:r>
    <w:r w:rsidR="002F6B41">
      <w:rPr>
        <w:noProof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  <w:r w:rsidR="000234B4">
      <w:rPr>
        <w:noProof/>
        <w:lang w:val="es-ES_tradnl" w:bidi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2190585"/>
    <w:multiLevelType w:val="hybridMultilevel"/>
    <w:tmpl w:val="01B2476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12445353">
    <w:abstractNumId w:val="11"/>
  </w:num>
  <w:num w:numId="2" w16cid:durableId="1891457215">
    <w:abstractNumId w:val="12"/>
  </w:num>
  <w:num w:numId="3" w16cid:durableId="537592531">
    <w:abstractNumId w:val="9"/>
  </w:num>
  <w:num w:numId="4" w16cid:durableId="1211916150">
    <w:abstractNumId w:val="16"/>
  </w:num>
  <w:num w:numId="5" w16cid:durableId="2029747646">
    <w:abstractNumId w:val="13"/>
  </w:num>
  <w:num w:numId="6" w16cid:durableId="1626230703">
    <w:abstractNumId w:val="8"/>
  </w:num>
  <w:num w:numId="7" w16cid:durableId="1257011577">
    <w:abstractNumId w:val="3"/>
  </w:num>
  <w:num w:numId="8" w16cid:durableId="562646824">
    <w:abstractNumId w:val="2"/>
  </w:num>
  <w:num w:numId="9" w16cid:durableId="494541491">
    <w:abstractNumId w:val="1"/>
  </w:num>
  <w:num w:numId="10" w16cid:durableId="1407536032">
    <w:abstractNumId w:val="0"/>
  </w:num>
  <w:num w:numId="11" w16cid:durableId="733939532">
    <w:abstractNumId w:val="7"/>
  </w:num>
  <w:num w:numId="12" w16cid:durableId="1402557377">
    <w:abstractNumId w:val="6"/>
  </w:num>
  <w:num w:numId="13" w16cid:durableId="1179352305">
    <w:abstractNumId w:val="5"/>
  </w:num>
  <w:num w:numId="14" w16cid:durableId="2126852270">
    <w:abstractNumId w:val="4"/>
  </w:num>
  <w:num w:numId="15" w16cid:durableId="397631975">
    <w:abstractNumId w:val="15"/>
  </w:num>
  <w:num w:numId="16" w16cid:durableId="664093508">
    <w:abstractNumId w:val="10"/>
  </w:num>
  <w:num w:numId="17" w16cid:durableId="10923617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32E"/>
    <w:rsid w:val="000234B4"/>
    <w:rsid w:val="00060042"/>
    <w:rsid w:val="0008685D"/>
    <w:rsid w:val="00090860"/>
    <w:rsid w:val="000A2D0B"/>
    <w:rsid w:val="00112FD7"/>
    <w:rsid w:val="00116573"/>
    <w:rsid w:val="00150ABD"/>
    <w:rsid w:val="00174734"/>
    <w:rsid w:val="001946FC"/>
    <w:rsid w:val="00222466"/>
    <w:rsid w:val="00247254"/>
    <w:rsid w:val="0024753C"/>
    <w:rsid w:val="00251E1A"/>
    <w:rsid w:val="00276026"/>
    <w:rsid w:val="002B4549"/>
    <w:rsid w:val="002F6B41"/>
    <w:rsid w:val="0030232E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44FB0"/>
    <w:rsid w:val="00565C77"/>
    <w:rsid w:val="0056708E"/>
    <w:rsid w:val="005801E5"/>
    <w:rsid w:val="00590471"/>
    <w:rsid w:val="005D01FA"/>
    <w:rsid w:val="00612D07"/>
    <w:rsid w:val="00653E17"/>
    <w:rsid w:val="00665F95"/>
    <w:rsid w:val="006778CF"/>
    <w:rsid w:val="00683820"/>
    <w:rsid w:val="006A08E8"/>
    <w:rsid w:val="006D79A8"/>
    <w:rsid w:val="00704CDD"/>
    <w:rsid w:val="0072353B"/>
    <w:rsid w:val="007575B6"/>
    <w:rsid w:val="007721CF"/>
    <w:rsid w:val="007829F9"/>
    <w:rsid w:val="007B3C81"/>
    <w:rsid w:val="007D67CA"/>
    <w:rsid w:val="007E47FC"/>
    <w:rsid w:val="007E668F"/>
    <w:rsid w:val="007F5B63"/>
    <w:rsid w:val="00803A0A"/>
    <w:rsid w:val="00846CB9"/>
    <w:rsid w:val="008566AA"/>
    <w:rsid w:val="008A1E6E"/>
    <w:rsid w:val="008A5705"/>
    <w:rsid w:val="008C024F"/>
    <w:rsid w:val="008C2CFC"/>
    <w:rsid w:val="008C487F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102D7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C3F0A"/>
    <w:rsid w:val="00E26AED"/>
    <w:rsid w:val="00E4232C"/>
    <w:rsid w:val="00E73AB8"/>
    <w:rsid w:val="00E90A60"/>
    <w:rsid w:val="00E9437C"/>
    <w:rsid w:val="00ED47F7"/>
    <w:rsid w:val="00EE7E09"/>
    <w:rsid w:val="00F0223C"/>
    <w:rsid w:val="00F124F7"/>
    <w:rsid w:val="00F20161"/>
    <w:rsid w:val="00F3235D"/>
    <w:rsid w:val="00F32393"/>
    <w:rsid w:val="00F703E8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29F78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qFormat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link w:val="SinespaciadoCar"/>
    <w:uiPriority w:val="1"/>
    <w:qFormat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04CDD"/>
    <w:rPr>
      <w:rFonts w:ascii="Calibri" w:hAnsi="Calibri" w:cs="Calibri"/>
      <w:sz w:val="8"/>
    </w:rPr>
  </w:style>
  <w:style w:type="paragraph" w:customStyle="1" w:styleId="Textocomentario1">
    <w:name w:val="Texto comentario1"/>
    <w:basedOn w:val="Normal"/>
    <w:rsid w:val="00704CDD"/>
    <w:pPr>
      <w:widowControl/>
      <w:suppressAutoHyphens/>
      <w:autoSpaceDE/>
      <w:autoSpaceDN/>
      <w:adjustRightInd/>
    </w:pPr>
    <w:rPr>
      <w:rFonts w:ascii="Arial Narrow" w:eastAsia="Times New Roman" w:hAnsi="Arial Narrow" w:cs="Arial Narrow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ca\Desktop\LIBER%202023\LIBER%20REUNIONES\FINAL\Application%20Form%20B2B%20Polish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0F87CA3-A7C1-4670-9F74-940FD0186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Form B2B Polish</Template>
  <TotalTime>0</TotalTime>
  <Pages>2</Pages>
  <Words>147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2023-08-17T09:14:00Z</dcterms:created>
  <dcterms:modified xsi:type="dcterms:W3CDTF">2023-08-31T07:02:00Z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