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596C6" w14:textId="218A24F8" w:rsidR="00F703E8" w:rsidRDefault="00B102D7" w:rsidP="00782B0B">
      <w:pPr>
        <w:pStyle w:val="Textoindependiente"/>
        <w:ind w:left="6480"/>
        <w:rPr>
          <w:b/>
          <w:bCs/>
          <w:color w:val="A5300F" w:themeColor="accent1"/>
          <w:sz w:val="24"/>
          <w:szCs w:val="24"/>
          <w:lang w:val="en-GB"/>
        </w:rPr>
      </w:pPr>
      <w:r w:rsidRPr="00665F95">
        <w:rPr>
          <w:rFonts w:ascii="Times New Roman" w:hAnsi="Times New Roman" w:cs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40E603" wp14:editId="6AC4B1B7">
                <wp:simplePos x="0" y="0"/>
                <wp:positionH relativeFrom="column">
                  <wp:posOffset>-333375</wp:posOffset>
                </wp:positionH>
                <wp:positionV relativeFrom="paragraph">
                  <wp:posOffset>0</wp:posOffset>
                </wp:positionV>
                <wp:extent cx="1810385" cy="1810385"/>
                <wp:effectExtent l="0" t="0" r="0" b="0"/>
                <wp:wrapTight wrapText="bothSides">
                  <wp:wrapPolygon edited="0">
                    <wp:start x="8410" y="0"/>
                    <wp:lineTo x="6819" y="227"/>
                    <wp:lineTo x="2046" y="2955"/>
                    <wp:lineTo x="1364" y="4773"/>
                    <wp:lineTo x="0" y="7273"/>
                    <wp:lineTo x="0" y="12955"/>
                    <wp:lineTo x="227" y="14546"/>
                    <wp:lineTo x="2500" y="18638"/>
                    <wp:lineTo x="7046" y="21365"/>
                    <wp:lineTo x="7955" y="21365"/>
                    <wp:lineTo x="13410" y="21365"/>
                    <wp:lineTo x="14092" y="21365"/>
                    <wp:lineTo x="19092" y="18638"/>
                    <wp:lineTo x="21138" y="14546"/>
                    <wp:lineTo x="21365" y="13183"/>
                    <wp:lineTo x="21365" y="7273"/>
                    <wp:lineTo x="20001" y="4773"/>
                    <wp:lineTo x="19320" y="2955"/>
                    <wp:lineTo x="14546" y="227"/>
                    <wp:lineTo x="12955" y="0"/>
                    <wp:lineTo x="8410" y="0"/>
                  </wp:wrapPolygon>
                </wp:wrapTight>
                <wp:docPr id="3" name="Elipse 3" descr="foto de cara de muj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60A6" w14:textId="77777777" w:rsidR="00B102D7" w:rsidRPr="00CA16E3" w:rsidRDefault="00B102D7" w:rsidP="00B102D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40E603" id="Elipse 3" o:spid="_x0000_s1026" alt="foto de cara de mujer" style="position:absolute;left:0;text-align:left;margin-left:-26.25pt;margin-top:0;width:142.55pt;height:142.5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AGNf4Q3wAAAAgBAAAPAAAAZHJz&#10;L2Rvd25yZXYueG1sTI/BTsMwEETvSPyDtUhcUOs0JaUKcSpoxQ1VoiBx3cZLEhqvQ+y24e9ZTnDb&#10;0Yxm3xSr0XXqRENoPRuYTRNQxJW3LdcG3l6fJktQISJb7DyTgW8KsCovLwrMrT/zC512sVZSwiFH&#10;A02Mfa51qBpyGKa+Jxbvww8Oo8ih1nbAs5S7TqdJstAOW5YPDfa0bqg67I7OwF21mdP2cftOttrc&#10;3nw+f7WHNRpzfTU+3IOKNMa/MPziCzqUwrT3R7ZBdQYmWZpJ1IAsEjudpwtQezmW2Qx0Wej/A8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" stroked="f" strokeweight="1pt">
                <v:fill r:id="rId12" o:title="foto de cara de mujer" recolor="t" rotate="t" type="frame"/>
                <v:stroke joinstyle="miter"/>
                <v:textbox>
                  <w:txbxContent>
                    <w:p w14:paraId="3ED860A6" w14:textId="77777777" w:rsidR="00B102D7" w:rsidRPr="00CA16E3" w:rsidRDefault="00B102D7" w:rsidP="00B102D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="000234B4" w:rsidRPr="00704CDD">
        <w:rPr>
          <w:b/>
          <w:bCs/>
          <w:color w:val="A5300F" w:themeColor="accent1"/>
          <w:sz w:val="24"/>
          <w:szCs w:val="24"/>
          <w:lang w:val="en-GB"/>
        </w:rPr>
        <w:t>Application Form</w:t>
      </w:r>
      <w:r w:rsidR="00704CDD">
        <w:rPr>
          <w:b/>
          <w:bCs/>
          <w:color w:val="A5300F" w:themeColor="accent1"/>
          <w:sz w:val="24"/>
          <w:szCs w:val="24"/>
          <w:lang w:val="en-GB"/>
        </w:rPr>
        <w:br/>
      </w:r>
      <w:r w:rsidR="00782B0B">
        <w:rPr>
          <w:b/>
          <w:bCs/>
          <w:color w:val="A5300F" w:themeColor="accent1"/>
          <w:sz w:val="24"/>
          <w:szCs w:val="24"/>
          <w:lang w:val="en-GB"/>
        </w:rPr>
        <w:t xml:space="preserve">B2B MEETING WITH </w:t>
      </w:r>
      <w:r w:rsidR="00FC6E50">
        <w:rPr>
          <w:b/>
          <w:bCs/>
          <w:color w:val="A5300F" w:themeColor="accent1"/>
          <w:sz w:val="24"/>
          <w:szCs w:val="24"/>
          <w:lang w:val="en-GB"/>
        </w:rPr>
        <w:t>FRENCH</w:t>
      </w:r>
      <w:r w:rsidR="000234B4" w:rsidRPr="00704CDD">
        <w:rPr>
          <w:b/>
          <w:bCs/>
          <w:color w:val="A5300F" w:themeColor="accent1"/>
          <w:sz w:val="24"/>
          <w:szCs w:val="24"/>
          <w:lang w:val="en-GB"/>
        </w:rPr>
        <w:t xml:space="preserve"> PUBLISHERS</w:t>
      </w:r>
      <w:r w:rsidR="00782B0B">
        <w:rPr>
          <w:b/>
          <w:bCs/>
          <w:color w:val="A5300F" w:themeColor="accent1"/>
          <w:sz w:val="24"/>
          <w:szCs w:val="24"/>
          <w:lang w:val="en-GB"/>
        </w:rPr>
        <w:t>,</w:t>
      </w:r>
      <w:r w:rsidR="000234B4" w:rsidRPr="00704CDD">
        <w:rPr>
          <w:b/>
          <w:bCs/>
          <w:color w:val="A5300F" w:themeColor="accent1"/>
          <w:sz w:val="24"/>
          <w:szCs w:val="24"/>
          <w:lang w:val="en-GB"/>
        </w:rPr>
        <w:t xml:space="preserve"> </w:t>
      </w:r>
      <w:r w:rsidR="0030232E">
        <w:rPr>
          <w:b/>
          <w:bCs/>
          <w:color w:val="A5300F" w:themeColor="accent1"/>
          <w:sz w:val="24"/>
          <w:szCs w:val="24"/>
          <w:lang w:val="en-GB"/>
        </w:rPr>
        <w:t>LIBER 2023</w:t>
      </w:r>
    </w:p>
    <w:p w14:paraId="15DE967B" w14:textId="1B0612C4" w:rsidR="00703C7B" w:rsidRDefault="00703C7B" w:rsidP="00782B0B">
      <w:pPr>
        <w:pStyle w:val="Textoindependiente"/>
        <w:ind w:left="6480"/>
        <w:rPr>
          <w:b/>
          <w:bCs/>
          <w:color w:val="A5300F" w:themeColor="accent1"/>
          <w:sz w:val="24"/>
          <w:szCs w:val="24"/>
          <w:lang w:val="en-GB"/>
        </w:rPr>
      </w:pPr>
      <w:r>
        <w:rPr>
          <w:b/>
          <w:bCs/>
          <w:color w:val="A5300F" w:themeColor="accent1"/>
          <w:sz w:val="24"/>
          <w:szCs w:val="24"/>
          <w:lang w:val="en-GB"/>
        </w:rPr>
        <w:t>Viernes, 6 de octubre</w:t>
      </w:r>
    </w:p>
    <w:p w14:paraId="544F5DD4" w14:textId="77777777" w:rsidR="00683820" w:rsidRPr="00B102D7" w:rsidRDefault="00683820" w:rsidP="000234B4">
      <w:pPr>
        <w:pStyle w:val="Textoindependiente"/>
        <w:jc w:val="right"/>
        <w:rPr>
          <w:lang w:val="en-GB"/>
        </w:rPr>
      </w:pPr>
    </w:p>
    <w:p w14:paraId="03CF6383" w14:textId="77777777" w:rsidR="00B102D7" w:rsidRDefault="008C487F" w:rsidP="00B102D7">
      <w:pPr>
        <w:pStyle w:val="Textoindependiente"/>
        <w:rPr>
          <w:lang w:val="en-GB"/>
        </w:rPr>
      </w:pPr>
      <w:r w:rsidRPr="00B102D7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6E2B544" wp14:editId="08C82052">
                <wp:simplePos x="0" y="0"/>
                <wp:positionH relativeFrom="margin">
                  <wp:posOffset>2457450</wp:posOffset>
                </wp:positionH>
                <wp:positionV relativeFrom="paragraph">
                  <wp:posOffset>10160</wp:posOffset>
                </wp:positionV>
                <wp:extent cx="4013200" cy="3886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3886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7C440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Publisher name:</w:t>
                            </w:r>
                          </w:p>
                          <w:p w14:paraId="2FD0A3BE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>Address:</w:t>
                            </w:r>
                          </w:p>
                          <w:p w14:paraId="7226775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 xml:space="preserve">Phone number:                                             </w:t>
                            </w:r>
                          </w:p>
                          <w:p w14:paraId="48BDB4E6" w14:textId="77777777" w:rsidR="00704CDD" w:rsidRPr="008C487F" w:rsidRDefault="00704CDD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0D1C97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Email address:     </w:t>
                            </w:r>
                          </w:p>
                          <w:p w14:paraId="7B2B12B3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                                         </w:t>
                            </w:r>
                          </w:p>
                          <w:p w14:paraId="3E7964DF" w14:textId="77777777" w:rsidR="00B102D7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Web site:</w:t>
                            </w:r>
                          </w:p>
                          <w:p w14:paraId="6793ACEE" w14:textId="77777777" w:rsidR="00F703E8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0124CF" w14:textId="6F6D10AD" w:rsidR="00F703E8" w:rsidRPr="008C487F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Company Profile:</w:t>
                            </w:r>
                          </w:p>
                          <w:p w14:paraId="521FA4FD" w14:textId="77777777" w:rsidR="00B102D7" w:rsidRPr="00B102D7" w:rsidRDefault="00B102D7" w:rsidP="00B102D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2B5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93.5pt;margin-top:.8pt;width:316pt;height:30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" fillcolor="white [3201]" strokecolor="#a5300f [3204]" strokeweight="1pt">
                <v:textbox>
                  <w:txbxContent>
                    <w:p w14:paraId="4917C440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Publisher name:</w:t>
                      </w:r>
                    </w:p>
                    <w:p w14:paraId="2FD0A3BE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br/>
                        <w:t>Address:</w:t>
                      </w:r>
                    </w:p>
                    <w:p w14:paraId="7226775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br/>
                        <w:t xml:space="preserve">Phone number:                                             </w:t>
                      </w:r>
                    </w:p>
                    <w:p w14:paraId="48BDB4E6" w14:textId="77777777" w:rsidR="00704CDD" w:rsidRPr="008C487F" w:rsidRDefault="00704CDD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0D1C97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 xml:space="preserve">Email address:     </w:t>
                      </w:r>
                    </w:p>
                    <w:p w14:paraId="7B2B12B3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 xml:space="preserve">                                         </w:t>
                      </w:r>
                    </w:p>
                    <w:p w14:paraId="3E7964DF" w14:textId="77777777" w:rsidR="00B102D7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Web site:</w:t>
                      </w:r>
                    </w:p>
                    <w:p w14:paraId="6793ACEE" w14:textId="77777777" w:rsidR="00F703E8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0124CF" w14:textId="6F6D10AD" w:rsidR="00F703E8" w:rsidRPr="008C487F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Company Profile:</w:t>
                      </w:r>
                    </w:p>
                    <w:p w14:paraId="521FA4FD" w14:textId="77777777" w:rsidR="00B102D7" w:rsidRPr="00B102D7" w:rsidRDefault="00B102D7" w:rsidP="00B102D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62955BB" w14:textId="77777777" w:rsidR="00B102D7" w:rsidRDefault="00B102D7" w:rsidP="00B102D7">
      <w:pPr>
        <w:pStyle w:val="Textoindependiente"/>
        <w:rPr>
          <w:lang w:val="en-GB"/>
        </w:rPr>
      </w:pPr>
    </w:p>
    <w:p w14:paraId="3ACAC92A" w14:textId="77777777" w:rsidR="008C487F" w:rsidRDefault="00B102D7" w:rsidP="008C487F">
      <w:pPr>
        <w:pStyle w:val="Textoindependiente"/>
        <w:rPr>
          <w:lang w:val="en-GB"/>
        </w:rPr>
      </w:pPr>
      <w:r>
        <w:rPr>
          <w:lang w:val="en-GB"/>
        </w:rPr>
        <w:t xml:space="preserve">                                   </w:t>
      </w:r>
    </w:p>
    <w:p w14:paraId="10942F1F" w14:textId="77777777" w:rsidR="008C487F" w:rsidRDefault="008C487F" w:rsidP="008C487F">
      <w:pPr>
        <w:pStyle w:val="Textoindependiente"/>
        <w:rPr>
          <w:lang w:val="en-GB"/>
        </w:rPr>
      </w:pPr>
    </w:p>
    <w:p w14:paraId="1FE06A17" w14:textId="77777777" w:rsidR="008C487F" w:rsidRDefault="008C487F" w:rsidP="008C487F">
      <w:pPr>
        <w:pStyle w:val="Textoindependiente"/>
        <w:rPr>
          <w:lang w:val="en-GB"/>
        </w:rPr>
      </w:pPr>
    </w:p>
    <w:p w14:paraId="7F52C62C" w14:textId="77777777" w:rsidR="008C487F" w:rsidRDefault="008C487F" w:rsidP="008C487F">
      <w:pPr>
        <w:pStyle w:val="Textoindependiente"/>
        <w:rPr>
          <w:lang w:val="en-GB"/>
        </w:rPr>
      </w:pPr>
    </w:p>
    <w:p w14:paraId="258993AD" w14:textId="77777777" w:rsidR="002F6B41" w:rsidRDefault="002F6B41" w:rsidP="008C487F">
      <w:pPr>
        <w:pStyle w:val="Textoindependiente"/>
        <w:rPr>
          <w:b/>
          <w:bCs/>
          <w:color w:val="A5300F" w:themeColor="accent1"/>
          <w:lang w:val="en-GB"/>
        </w:rPr>
      </w:pPr>
    </w:p>
    <w:p w14:paraId="29F319E8" w14:textId="77777777" w:rsidR="00704CDD" w:rsidRPr="002F6B41" w:rsidRDefault="002F6B41" w:rsidP="008C487F">
      <w:pPr>
        <w:pStyle w:val="Textoindependiente"/>
        <w:rPr>
          <w:b/>
          <w:bCs/>
          <w:color w:val="A5300F" w:themeColor="accent1"/>
          <w:lang w:val="en-GB"/>
        </w:rPr>
      </w:pPr>
      <w:r>
        <w:rPr>
          <w:b/>
          <w:bCs/>
          <w:color w:val="A5300F" w:themeColor="accent1"/>
          <w:lang w:val="en-GB"/>
        </w:rPr>
        <w:br/>
      </w:r>
      <w:r w:rsidR="008C487F" w:rsidRPr="002F6B41">
        <w:rPr>
          <w:b/>
          <w:bCs/>
          <w:color w:val="A5300F" w:themeColor="accent1"/>
          <w:lang w:val="en-GB"/>
        </w:rPr>
        <w:t>Please add your photo.</w:t>
      </w:r>
    </w:p>
    <w:p w14:paraId="6E35ACC0" w14:textId="78B0C2F8" w:rsidR="00704CDD" w:rsidRDefault="00704CDD" w:rsidP="00704CDD">
      <w:pPr>
        <w:pStyle w:val="Textoindependiente"/>
        <w:jc w:val="center"/>
        <w:rPr>
          <w:lang w:val="en-GB"/>
        </w:rPr>
      </w:pPr>
    </w:p>
    <w:p w14:paraId="1C3128E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24FBEA96" w14:textId="73CAD262" w:rsidR="00704CDD" w:rsidRDefault="00704CDD" w:rsidP="00704CDD">
      <w:pPr>
        <w:pStyle w:val="Textoindependiente"/>
        <w:jc w:val="center"/>
        <w:rPr>
          <w:lang w:val="en-GB"/>
        </w:rPr>
      </w:pPr>
    </w:p>
    <w:p w14:paraId="6F6331D7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B7BEB88" w14:textId="0D2AA9A8" w:rsidR="00704CDD" w:rsidRDefault="00704CDD" w:rsidP="00704CDD">
      <w:pPr>
        <w:pStyle w:val="Textoindependiente"/>
        <w:jc w:val="center"/>
        <w:rPr>
          <w:lang w:val="en-GB"/>
        </w:rPr>
      </w:pPr>
    </w:p>
    <w:p w14:paraId="6C07A5EF" w14:textId="50678580" w:rsidR="00704CDD" w:rsidRDefault="00704CDD" w:rsidP="00704CDD">
      <w:pPr>
        <w:pStyle w:val="Textoindependiente"/>
        <w:jc w:val="center"/>
        <w:rPr>
          <w:lang w:val="en-GB"/>
        </w:rPr>
      </w:pPr>
    </w:p>
    <w:p w14:paraId="7C75A061" w14:textId="73EEE815" w:rsidR="00704CDD" w:rsidRDefault="00704CDD" w:rsidP="00704CDD">
      <w:pPr>
        <w:pStyle w:val="Textoindependiente"/>
        <w:jc w:val="center"/>
        <w:rPr>
          <w:lang w:val="en-GB"/>
        </w:rPr>
      </w:pPr>
    </w:p>
    <w:p w14:paraId="4796B26F" w14:textId="68C838D2" w:rsidR="00704CDD" w:rsidRDefault="00704CDD" w:rsidP="00704CDD">
      <w:pPr>
        <w:pStyle w:val="Textoindependiente"/>
        <w:jc w:val="center"/>
        <w:rPr>
          <w:lang w:val="en-GB"/>
        </w:rPr>
      </w:pPr>
    </w:p>
    <w:p w14:paraId="7B481646" w14:textId="2B367AB6" w:rsidR="00704CDD" w:rsidRDefault="00704CDD" w:rsidP="00704CDD">
      <w:pPr>
        <w:pStyle w:val="Textoindependiente"/>
        <w:jc w:val="center"/>
        <w:rPr>
          <w:lang w:val="en-GB"/>
        </w:rPr>
      </w:pPr>
    </w:p>
    <w:p w14:paraId="178B8659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5EADD52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DD81F2D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7730D68A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FCDBD06" w14:textId="567C0B99" w:rsidR="00F703E8" w:rsidRDefault="00F703E8" w:rsidP="00704CDD">
      <w:pPr>
        <w:pStyle w:val="Textoindependiente"/>
        <w:jc w:val="center"/>
        <w:rPr>
          <w:lang w:val="en-GB"/>
        </w:rPr>
      </w:pPr>
    </w:p>
    <w:p w14:paraId="09EC5300" w14:textId="5CC6FCAB" w:rsidR="00F703E8" w:rsidRDefault="00F703E8" w:rsidP="00704CDD">
      <w:pPr>
        <w:pStyle w:val="Textoindependiente"/>
        <w:jc w:val="center"/>
        <w:rPr>
          <w:lang w:val="en-GB"/>
        </w:rPr>
      </w:pPr>
    </w:p>
    <w:p w14:paraId="02A3A62D" w14:textId="009B6907" w:rsidR="00F703E8" w:rsidRDefault="00F703E8" w:rsidP="00704CDD">
      <w:pPr>
        <w:pStyle w:val="Textoindependiente"/>
        <w:jc w:val="center"/>
        <w:rPr>
          <w:lang w:val="en-GB"/>
        </w:rPr>
      </w:pPr>
    </w:p>
    <w:p w14:paraId="12F0E91D" w14:textId="122572E7" w:rsidR="00F703E8" w:rsidRDefault="00F703E8" w:rsidP="00704CDD">
      <w:pPr>
        <w:pStyle w:val="Textoindependiente"/>
        <w:jc w:val="center"/>
        <w:rPr>
          <w:lang w:val="en-GB"/>
        </w:rPr>
      </w:pPr>
    </w:p>
    <w:p w14:paraId="27A35A21" w14:textId="244BEC78" w:rsidR="00704CDD" w:rsidRDefault="00704CDD" w:rsidP="00704CDD">
      <w:pPr>
        <w:pStyle w:val="Textoindependiente"/>
        <w:jc w:val="center"/>
        <w:rPr>
          <w:lang w:val="en-GB"/>
        </w:rPr>
      </w:pPr>
    </w:p>
    <w:p w14:paraId="6C855CFC" w14:textId="35CD6C84" w:rsidR="00F703E8" w:rsidRDefault="00F703E8" w:rsidP="00704CDD">
      <w:pPr>
        <w:pStyle w:val="Textoindependiente"/>
        <w:jc w:val="center"/>
        <w:rPr>
          <w:lang w:val="en-GB"/>
        </w:rPr>
      </w:pPr>
    </w:p>
    <w:p w14:paraId="5105C354" w14:textId="6FD5C153" w:rsidR="00F703E8" w:rsidRDefault="00F124F7" w:rsidP="00704CDD">
      <w:pPr>
        <w:pStyle w:val="Textoindependiente"/>
        <w:jc w:val="center"/>
        <w:rPr>
          <w:lang w:val="en-GB"/>
        </w:rPr>
      </w:pPr>
      <w:r w:rsidRPr="00704CDD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4522BA" wp14:editId="15A76CE2">
                <wp:simplePos x="0" y="0"/>
                <wp:positionH relativeFrom="margin">
                  <wp:posOffset>-76200</wp:posOffset>
                </wp:positionH>
                <wp:positionV relativeFrom="paragraph">
                  <wp:posOffset>-368300</wp:posOffset>
                </wp:positionV>
                <wp:extent cx="5048250" cy="1990725"/>
                <wp:effectExtent l="176212" t="71438" r="176213" b="80962"/>
                <wp:wrapSquare wrapText="bothSides"/>
                <wp:docPr id="1064678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18453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Contact Person:</w:t>
                            </w:r>
                          </w:p>
                          <w:p w14:paraId="6A2E48B4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CA8187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Full name:</w:t>
                            </w:r>
                          </w:p>
                          <w:p w14:paraId="27BEE5AC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7DAE8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Position:</w:t>
                            </w:r>
                          </w:p>
                          <w:p w14:paraId="2D9E6AD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17540C6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Phone number:</w:t>
                            </w:r>
                          </w:p>
                          <w:p w14:paraId="7A42CC22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F9E3D3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Mobile:</w:t>
                            </w:r>
                          </w:p>
                          <w:p w14:paraId="24A06E5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9B581A1" w14:textId="77777777" w:rsidR="00704CDD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Email address:</w:t>
                            </w:r>
                          </w:p>
                          <w:p w14:paraId="3A602DB7" w14:textId="77777777" w:rsidR="00F703E8" w:rsidRPr="008C487F" w:rsidRDefault="00F703E8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33AD3A9" w14:textId="77777777" w:rsidR="00704CDD" w:rsidRPr="00704CDD" w:rsidRDefault="00704CD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22BA" id="_x0000_s1028" type="#_x0000_t202" style="position:absolute;left:0;text-align:left;margin-left:-6pt;margin-top:-29pt;width:397.5pt;height:15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" fillcolor="white [3201]" strokecolor="#a5300f [3204]" strokeweight="1pt">
                <v:textbox>
                  <w:txbxContent>
                    <w:p w14:paraId="39B18453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Contact Person:</w:t>
                      </w:r>
                    </w:p>
                    <w:p w14:paraId="6A2E48B4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CA8187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Full name:</w:t>
                      </w:r>
                    </w:p>
                    <w:p w14:paraId="27BEE5AC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7DAE8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Position:</w:t>
                      </w:r>
                    </w:p>
                    <w:p w14:paraId="2D9E6AD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17540C6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Phone number:</w:t>
                      </w:r>
                    </w:p>
                    <w:p w14:paraId="7A42CC22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F9E3D3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Mobile:</w:t>
                      </w:r>
                    </w:p>
                    <w:p w14:paraId="24A06E5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9B581A1" w14:textId="77777777" w:rsidR="00704CDD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Email address:</w:t>
                      </w:r>
                    </w:p>
                    <w:p w14:paraId="3A602DB7" w14:textId="77777777" w:rsidR="00F703E8" w:rsidRPr="008C487F" w:rsidRDefault="00F703E8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33AD3A9" w14:textId="77777777" w:rsidR="00704CDD" w:rsidRPr="00704CDD" w:rsidRDefault="00704CD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76D50" w14:textId="671068C9" w:rsidR="00F703E8" w:rsidRDefault="00F703E8" w:rsidP="00704CDD">
      <w:pPr>
        <w:pStyle w:val="Textoindependiente"/>
        <w:jc w:val="center"/>
        <w:rPr>
          <w:lang w:val="en-GB"/>
        </w:rPr>
      </w:pPr>
    </w:p>
    <w:p w14:paraId="40C57057" w14:textId="31696D80" w:rsidR="00704CDD" w:rsidRDefault="00704CDD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D82738C" w14:textId="4127CA78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5162A90A" w14:textId="015B92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6320781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4E4B76E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8F832F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7DD50A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630A0C1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DCFDFF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39CBC80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44A6780" w14:textId="77777777" w:rsidR="00F703E8" w:rsidRPr="008C487F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17396F7" w14:textId="056BE13E" w:rsidR="00704CDD" w:rsidRPr="008C487F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Have you published with any authors from</w:t>
      </w:r>
      <w:r w:rsidR="00FC6E50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French</w:t>
      </w: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in the past five years.</w:t>
      </w:r>
    </w:p>
    <w:p w14:paraId="7A736801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</w:t>
      </w:r>
    </w:p>
    <w:p w14:paraId="3869EC52" w14:textId="77777777" w:rsidR="00704CDD" w:rsidRPr="008C487F" w:rsidRDefault="00703C7B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431896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No</w:t>
      </w:r>
    </w:p>
    <w:p w14:paraId="529BC64D" w14:textId="77777777" w:rsidR="00704CDD" w:rsidRPr="008C487F" w:rsidRDefault="00704CD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D1360DF" w14:textId="61475BA7" w:rsidR="00683820" w:rsidRPr="008C487F" w:rsidRDefault="00703C7B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84176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4CDD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 Yes.  Please name the </w:t>
      </w:r>
      <w:r w:rsidR="00FC6E50">
        <w:rPr>
          <w:rFonts w:asciiTheme="minorHAnsi" w:hAnsiTheme="minorHAnsi" w:cstheme="minorHAnsi"/>
          <w:sz w:val="22"/>
          <w:szCs w:val="22"/>
          <w:lang w:val="en-GB"/>
        </w:rPr>
        <w:t>French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publishers/editors with whom you have worked, and the titles published. </w:t>
      </w:r>
    </w:p>
    <w:p w14:paraId="2B78303E" w14:textId="77777777" w:rsidR="00704CDD" w:rsidRPr="008C487F" w:rsidRDefault="00704CD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CDF7D36" w14:textId="47D7863D" w:rsidR="00704CDD" w:rsidRPr="008C487F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Please indicate the importance of translated works in your catalogue. If you publish </w:t>
      </w:r>
      <w:r w:rsidR="00FC6E50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Frenc</w:t>
      </w:r>
      <w:r w:rsidR="00FC6E50"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h</w:t>
      </w: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authors, please indicate the percentage of this.</w:t>
      </w: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br/>
      </w:r>
    </w:p>
    <w:p w14:paraId="64D34D6B" w14:textId="366E4777" w:rsidR="00704CDD" w:rsidRPr="002F6B41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Have you sold rights to </w:t>
      </w:r>
      <w:r w:rsidR="00FC6E50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French</w:t>
      </w: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publishers in the last 5 years? Please include this information (title and Publisher)</w:t>
      </w:r>
    </w:p>
    <w:p w14:paraId="194DE2AE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p w14:paraId="3989E49B" w14:textId="77777777" w:rsidR="00704CDD" w:rsidRPr="008C487F" w:rsidRDefault="00704CDD" w:rsidP="00F124F7">
      <w:pPr>
        <w:pStyle w:val="Textoindependiente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p w14:paraId="7A13D902" w14:textId="77777777" w:rsidR="008C487F" w:rsidRPr="002F6B41" w:rsidRDefault="00704CDD" w:rsidP="008C487F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Ple</w:t>
      </w:r>
      <w:r w:rsidR="008C487F"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a</w:t>
      </w: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se tick the boxes of the genres of your interest.: </w:t>
      </w:r>
    </w:p>
    <w:p w14:paraId="66792599" w14:textId="77777777" w:rsidR="00704CDD" w:rsidRPr="008C487F" w:rsidRDefault="00703C7B" w:rsidP="008C487F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7616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Fiction              </w:t>
      </w:r>
    </w:p>
    <w:p w14:paraId="50A452CC" w14:textId="77777777" w:rsidR="00704CDD" w:rsidRPr="008C487F" w:rsidRDefault="00703C7B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554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Poetry</w:t>
      </w:r>
    </w:p>
    <w:p w14:paraId="4B092B62" w14:textId="77777777" w:rsidR="00704CDD" w:rsidRPr="008C487F" w:rsidRDefault="00703C7B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988538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Theatre/Drama</w:t>
      </w:r>
    </w:p>
    <w:p w14:paraId="39D22F2F" w14:textId="77777777" w:rsidR="00704CDD" w:rsidRPr="008C487F" w:rsidRDefault="00703C7B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28990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Non-Fiction</w:t>
      </w:r>
    </w:p>
    <w:p w14:paraId="4F68FD15" w14:textId="77777777" w:rsidR="00704CDD" w:rsidRPr="008C487F" w:rsidRDefault="00703C7B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28544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Children and Young Adult</w:t>
      </w:r>
    </w:p>
    <w:p w14:paraId="09C1F4C3" w14:textId="77777777" w:rsidR="00704CDD" w:rsidRPr="008C487F" w:rsidRDefault="008C487F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49821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Illustrated album.</w:t>
      </w:r>
    </w:p>
    <w:p w14:paraId="70D7800E" w14:textId="77777777" w:rsidR="00704CDD" w:rsidRDefault="00703C7B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64011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Graphic comic and novel</w:t>
      </w:r>
    </w:p>
    <w:p w14:paraId="5CF48F5D" w14:textId="0E755E32" w:rsidR="00F124F7" w:rsidRPr="008C487F" w:rsidRDefault="00703C7B" w:rsidP="00F124F7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206092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4F7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F124F7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F124F7">
        <w:rPr>
          <w:rFonts w:asciiTheme="minorHAnsi" w:hAnsiTheme="minorHAnsi" w:cstheme="minorHAnsi"/>
          <w:sz w:val="22"/>
          <w:szCs w:val="22"/>
          <w:lang w:val="en-GB"/>
        </w:rPr>
        <w:t>Others</w:t>
      </w:r>
    </w:p>
    <w:p w14:paraId="48CC6CFD" w14:textId="77777777" w:rsidR="00610CA6" w:rsidRPr="002F6B41" w:rsidRDefault="00610CA6" w:rsidP="00610CA6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¿Are you interested in meeting with a specific publisher o</w:t>
      </w:r>
      <w: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n the list attached? </w:t>
      </w: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Please list those that interest you particularly.</w:t>
      </w:r>
    </w:p>
    <w:p w14:paraId="6F93A57F" w14:textId="3DF53F94" w:rsidR="00704CDD" w:rsidRPr="002F6B41" w:rsidRDefault="00704CDD" w:rsidP="00F703E8">
      <w:pPr>
        <w:pStyle w:val="Prrafodelista"/>
        <w:numPr>
          <w:ilvl w:val="0"/>
          <w:numId w:val="0"/>
        </w:numPr>
        <w:ind w:left="720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sectPr w:rsidR="00704CDD" w:rsidRPr="002F6B41" w:rsidSect="00665F95">
      <w:headerReference w:type="default" r:id="rId13"/>
      <w:foot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BE4E" w14:textId="77777777" w:rsidR="0030232E" w:rsidRDefault="0030232E" w:rsidP="00590471">
      <w:r>
        <w:separator/>
      </w:r>
    </w:p>
  </w:endnote>
  <w:endnote w:type="continuationSeparator" w:id="0">
    <w:p w14:paraId="0B06E10F" w14:textId="77777777" w:rsidR="0030232E" w:rsidRDefault="0030232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03D2" w14:textId="77777777" w:rsidR="00B102D7" w:rsidRDefault="00B102D7">
    <w:pPr>
      <w:pStyle w:val="Piedepgina"/>
    </w:pPr>
    <w:r>
      <w:tab/>
    </w:r>
    <w:r w:rsidR="002F6B41">
      <w:rPr>
        <w:noProof/>
      </w:rPr>
      <w:drawing>
        <wp:inline distT="0" distB="0" distL="0" distR="0" wp14:anchorId="42B32482" wp14:editId="6D8C6A56">
          <wp:extent cx="1562100" cy="723620"/>
          <wp:effectExtent l="0" t="0" r="0" b="635"/>
          <wp:docPr id="1324750386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750386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" t="-148" r="-69" b="-148"/>
                  <a:stretch>
                    <a:fillRect/>
                  </a:stretch>
                </pic:blipFill>
                <pic:spPr bwMode="auto">
                  <a:xfrm>
                    <a:off x="0" y="0"/>
                    <a:ext cx="1567376" cy="726064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ACCC" w14:textId="77777777" w:rsidR="0030232E" w:rsidRDefault="0030232E" w:rsidP="00590471">
      <w:bookmarkStart w:id="0" w:name="_Hlk142397098"/>
      <w:bookmarkEnd w:id="0"/>
      <w:r>
        <w:separator/>
      </w:r>
    </w:p>
  </w:footnote>
  <w:footnote w:type="continuationSeparator" w:id="0">
    <w:p w14:paraId="2CF8114D" w14:textId="77777777" w:rsidR="0030232E" w:rsidRDefault="0030232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7299" w14:textId="1635F386" w:rsidR="00590471" w:rsidRPr="00665F95" w:rsidRDefault="00F703E8" w:rsidP="00060042">
    <w:pPr>
      <w:pStyle w:val="Textoindependiente"/>
    </w:pPr>
    <w:r>
      <w:rPr>
        <w:noProof/>
        <w:lang w:val="es-ES_tradnl" w:bidi="es-ES"/>
      </w:rPr>
      <w:drawing>
        <wp:anchor distT="0" distB="0" distL="114300" distR="114300" simplePos="0" relativeHeight="251659264" behindDoc="0" locked="0" layoutInCell="1" allowOverlap="1" wp14:anchorId="79403EAD" wp14:editId="5C121D27">
          <wp:simplePos x="0" y="0"/>
          <wp:positionH relativeFrom="margin">
            <wp:posOffset>3581400</wp:posOffset>
          </wp:positionH>
          <wp:positionV relativeFrom="paragraph">
            <wp:posOffset>-184150</wp:posOffset>
          </wp:positionV>
          <wp:extent cx="2292350" cy="1406525"/>
          <wp:effectExtent l="0" t="0" r="0" b="3175"/>
          <wp:wrapSquare wrapText="bothSides"/>
          <wp:docPr id="345787499" name="Imagen 345787499" descr="Resultado de imagen de liber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iber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140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A0BAA8" wp14:editId="48257714">
              <wp:simplePos x="0" y="0"/>
              <wp:positionH relativeFrom="column">
                <wp:posOffset>-1678164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78EC1" id="Grupo 26" o:spid="_x0000_s1026" alt="&quot;&quot;" style="position:absolute;margin-left:-132.1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d5581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a5300f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  <v:fill opacity="11796f" color2="#d5581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2F6B41">
      <w:rPr>
        <w:noProof/>
      </w:rPr>
      <w:tab/>
    </w:r>
    <w:r w:rsidR="002F6B41">
      <w:rPr>
        <w:noProof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19C7D" w:themeColor="accent4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B19C7D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190585"/>
    <w:multiLevelType w:val="hybridMultilevel"/>
    <w:tmpl w:val="01B247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12445353">
    <w:abstractNumId w:val="11"/>
  </w:num>
  <w:num w:numId="2" w16cid:durableId="1891457215">
    <w:abstractNumId w:val="12"/>
  </w:num>
  <w:num w:numId="3" w16cid:durableId="537592531">
    <w:abstractNumId w:val="9"/>
  </w:num>
  <w:num w:numId="4" w16cid:durableId="1211916150">
    <w:abstractNumId w:val="16"/>
  </w:num>
  <w:num w:numId="5" w16cid:durableId="2029747646">
    <w:abstractNumId w:val="13"/>
  </w:num>
  <w:num w:numId="6" w16cid:durableId="1626230703">
    <w:abstractNumId w:val="8"/>
  </w:num>
  <w:num w:numId="7" w16cid:durableId="1257011577">
    <w:abstractNumId w:val="3"/>
  </w:num>
  <w:num w:numId="8" w16cid:durableId="562646824">
    <w:abstractNumId w:val="2"/>
  </w:num>
  <w:num w:numId="9" w16cid:durableId="494541491">
    <w:abstractNumId w:val="1"/>
  </w:num>
  <w:num w:numId="10" w16cid:durableId="1407536032">
    <w:abstractNumId w:val="0"/>
  </w:num>
  <w:num w:numId="11" w16cid:durableId="733939532">
    <w:abstractNumId w:val="7"/>
  </w:num>
  <w:num w:numId="12" w16cid:durableId="1402557377">
    <w:abstractNumId w:val="6"/>
  </w:num>
  <w:num w:numId="13" w16cid:durableId="1179352305">
    <w:abstractNumId w:val="5"/>
  </w:num>
  <w:num w:numId="14" w16cid:durableId="2126852270">
    <w:abstractNumId w:val="4"/>
  </w:num>
  <w:num w:numId="15" w16cid:durableId="397631975">
    <w:abstractNumId w:val="15"/>
  </w:num>
  <w:num w:numId="16" w16cid:durableId="664093508">
    <w:abstractNumId w:val="10"/>
  </w:num>
  <w:num w:numId="17" w16cid:durableId="10923617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32E"/>
    <w:rsid w:val="000234B4"/>
    <w:rsid w:val="00060042"/>
    <w:rsid w:val="0008685D"/>
    <w:rsid w:val="00090860"/>
    <w:rsid w:val="000A2D0B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2F6B41"/>
    <w:rsid w:val="0030232E"/>
    <w:rsid w:val="00310F17"/>
    <w:rsid w:val="00322A46"/>
    <w:rsid w:val="003326CB"/>
    <w:rsid w:val="00346F1F"/>
    <w:rsid w:val="00353B60"/>
    <w:rsid w:val="00376291"/>
    <w:rsid w:val="00380FD1"/>
    <w:rsid w:val="00383D02"/>
    <w:rsid w:val="00385DE7"/>
    <w:rsid w:val="003D1B71"/>
    <w:rsid w:val="003E73F9"/>
    <w:rsid w:val="00491B16"/>
    <w:rsid w:val="004E158A"/>
    <w:rsid w:val="00544FB0"/>
    <w:rsid w:val="00565C77"/>
    <w:rsid w:val="0056708E"/>
    <w:rsid w:val="005801E5"/>
    <w:rsid w:val="00590471"/>
    <w:rsid w:val="005D01FA"/>
    <w:rsid w:val="00610CA6"/>
    <w:rsid w:val="00612D07"/>
    <w:rsid w:val="00653E17"/>
    <w:rsid w:val="00665F95"/>
    <w:rsid w:val="006778CF"/>
    <w:rsid w:val="00683820"/>
    <w:rsid w:val="006A08E8"/>
    <w:rsid w:val="006D79A8"/>
    <w:rsid w:val="00703C7B"/>
    <w:rsid w:val="00704CDD"/>
    <w:rsid w:val="0072353B"/>
    <w:rsid w:val="007575B6"/>
    <w:rsid w:val="007721CF"/>
    <w:rsid w:val="00782B0B"/>
    <w:rsid w:val="007B3C81"/>
    <w:rsid w:val="007D67CA"/>
    <w:rsid w:val="007E47FC"/>
    <w:rsid w:val="007E668F"/>
    <w:rsid w:val="007F5B63"/>
    <w:rsid w:val="00803A0A"/>
    <w:rsid w:val="00846CB9"/>
    <w:rsid w:val="008566AA"/>
    <w:rsid w:val="008A1E6E"/>
    <w:rsid w:val="008C024F"/>
    <w:rsid w:val="008C2CFC"/>
    <w:rsid w:val="008C487F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102D7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4232C"/>
    <w:rsid w:val="00E73AB8"/>
    <w:rsid w:val="00E90A60"/>
    <w:rsid w:val="00E9437C"/>
    <w:rsid w:val="00ED47F7"/>
    <w:rsid w:val="00EE7E09"/>
    <w:rsid w:val="00F0223C"/>
    <w:rsid w:val="00F124F7"/>
    <w:rsid w:val="00F20161"/>
    <w:rsid w:val="00F3235D"/>
    <w:rsid w:val="00F32393"/>
    <w:rsid w:val="00F703E8"/>
    <w:rsid w:val="00F878BD"/>
    <w:rsid w:val="00FC6E5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29F78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A5300F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A5300F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D55816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51170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7B230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7B230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51170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51170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A5300F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A5300F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A5300F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A5300F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B19C7D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B19C7D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link w:val="SinespaciadoCar"/>
    <w:uiPriority w:val="1"/>
    <w:qFormat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D55816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B230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i/>
      <w:iCs/>
      <w:color w:val="A5300F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51170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7B230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7B230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511707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511707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A5300F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A5300F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A5300F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323232" w:themeColor="text2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04CDD"/>
    <w:rPr>
      <w:rFonts w:ascii="Calibri" w:hAnsi="Calibri" w:cs="Calibri"/>
      <w:sz w:val="8"/>
    </w:rPr>
  </w:style>
  <w:style w:type="paragraph" w:customStyle="1" w:styleId="Textocomentario1">
    <w:name w:val="Texto comentario1"/>
    <w:basedOn w:val="Normal"/>
    <w:rsid w:val="00704CDD"/>
    <w:pPr>
      <w:widowControl/>
      <w:suppressAutoHyphens/>
      <w:autoSpaceDE/>
      <w:autoSpaceDN/>
      <w:adjustRightInd/>
    </w:pPr>
    <w:rPr>
      <w:rFonts w:ascii="Arial Narrow" w:eastAsia="Times New Roman" w:hAnsi="Arial Narrow" w:cs="Arial Narrow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\Desktop\LIBER%202023\LIBER%20REUNIONES\FINAL\Application%20Form%20B2B%20Polish.dotx" TargetMode="External"/></Relationships>
</file>

<file path=word/theme/theme1.xml><?xml version="1.0" encoding="utf-8"?>
<a:theme xmlns:a="http://schemas.openxmlformats.org/drawingml/2006/main" name="StoneSet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0F87CA3-A7C1-4670-9F74-940FD01866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B2B Polish</Template>
  <TotalTime>0</TotalTime>
  <Pages>2</Pages>
  <Words>146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2023-08-17T09:17:00Z</dcterms:created>
  <dcterms:modified xsi:type="dcterms:W3CDTF">2023-08-31T07:01:00Z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