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91A16" w14:textId="77777777" w:rsidR="005D761D" w:rsidRDefault="00547610" w:rsidP="005D761D">
      <w:pPr>
        <w:pStyle w:val="Textoindependiente"/>
        <w:rPr>
          <w:b/>
          <w:bCs/>
          <w:color w:val="A5300F" w:themeColor="accent1"/>
          <w:sz w:val="24"/>
          <w:szCs w:val="24"/>
          <w:lang w:val="en-GB"/>
        </w:rPr>
      </w:pPr>
      <w:r w:rsidRPr="00B102D7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6E2B544" wp14:editId="76138822">
                <wp:simplePos x="0" y="0"/>
                <wp:positionH relativeFrom="margin">
                  <wp:align>right</wp:align>
                </wp:positionH>
                <wp:positionV relativeFrom="paragraph">
                  <wp:posOffset>1405255</wp:posOffset>
                </wp:positionV>
                <wp:extent cx="4013200" cy="3324225"/>
                <wp:effectExtent l="0" t="0" r="25400" b="28575"/>
                <wp:wrapTight wrapText="bothSides">
                  <wp:wrapPolygon edited="0">
                    <wp:start x="0" y="0"/>
                    <wp:lineTo x="0" y="21662"/>
                    <wp:lineTo x="21634" y="21662"/>
                    <wp:lineTo x="21634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3324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7C440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Publisher name:</w:t>
                            </w:r>
                          </w:p>
                          <w:p w14:paraId="2FD0A3BE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br/>
                              <w:t>Address:</w:t>
                            </w:r>
                          </w:p>
                          <w:p w14:paraId="7226775A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br/>
                              <w:t xml:space="preserve">Phone number:                                             </w:t>
                            </w:r>
                          </w:p>
                          <w:p w14:paraId="48BDB4E6" w14:textId="77777777" w:rsidR="00704CDD" w:rsidRPr="008C487F" w:rsidRDefault="00704CDD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0D1C97A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 xml:space="preserve">Email address:     </w:t>
                            </w:r>
                          </w:p>
                          <w:p w14:paraId="7B2B12B3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 xml:space="preserve">                                         </w:t>
                            </w:r>
                          </w:p>
                          <w:p w14:paraId="3E7964DF" w14:textId="77777777" w:rsidR="00B102D7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Web site:</w:t>
                            </w:r>
                          </w:p>
                          <w:p w14:paraId="6793ACEE" w14:textId="77777777" w:rsidR="00F703E8" w:rsidRDefault="00F703E8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10124CF" w14:textId="6F6D10AD" w:rsidR="00F703E8" w:rsidRPr="008C487F" w:rsidRDefault="00F703E8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Company Profile:</w:t>
                            </w:r>
                          </w:p>
                          <w:p w14:paraId="521FA4FD" w14:textId="77777777" w:rsidR="00B102D7" w:rsidRPr="00B102D7" w:rsidRDefault="00B102D7" w:rsidP="00B102D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2B54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4.8pt;margin-top:110.65pt;width:316pt;height:261.7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" fillcolor="white [3201]" strokecolor="#a5300f [3204]" strokeweight="1pt">
                <v:textbox>
                  <w:txbxContent>
                    <w:p w14:paraId="4917C440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Publisher name:</w:t>
                      </w:r>
                    </w:p>
                    <w:p w14:paraId="2FD0A3BE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br/>
                        <w:t>Address:</w:t>
                      </w:r>
                    </w:p>
                    <w:p w14:paraId="7226775A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br/>
                        <w:t xml:space="preserve">Phone number:                                             </w:t>
                      </w:r>
                    </w:p>
                    <w:p w14:paraId="48BDB4E6" w14:textId="77777777" w:rsidR="00704CDD" w:rsidRPr="008C487F" w:rsidRDefault="00704CDD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0D1C97A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 xml:space="preserve">Email address:     </w:t>
                      </w:r>
                    </w:p>
                    <w:p w14:paraId="7B2B12B3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 xml:space="preserve">                                         </w:t>
                      </w:r>
                    </w:p>
                    <w:p w14:paraId="3E7964DF" w14:textId="77777777" w:rsidR="00B102D7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Web site:</w:t>
                      </w:r>
                    </w:p>
                    <w:p w14:paraId="6793ACEE" w14:textId="77777777" w:rsidR="00F703E8" w:rsidRDefault="00F703E8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10124CF" w14:textId="6F6D10AD" w:rsidR="00F703E8" w:rsidRPr="008C487F" w:rsidRDefault="00F703E8" w:rsidP="00B102D7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Company Profile:</w:t>
                      </w:r>
                    </w:p>
                    <w:p w14:paraId="521FA4FD" w14:textId="77777777" w:rsidR="00B102D7" w:rsidRPr="00B102D7" w:rsidRDefault="00B102D7" w:rsidP="00B102D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102D7" w:rsidRPr="00665F95">
        <w:rPr>
          <w:rFonts w:ascii="Times New Roman" w:hAnsi="Times New Roman" w:cs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0E603" wp14:editId="2739771F">
                <wp:simplePos x="0" y="0"/>
                <wp:positionH relativeFrom="column">
                  <wp:posOffset>-333375</wp:posOffset>
                </wp:positionH>
                <wp:positionV relativeFrom="paragraph">
                  <wp:posOffset>0</wp:posOffset>
                </wp:positionV>
                <wp:extent cx="1810385" cy="1810385"/>
                <wp:effectExtent l="0" t="0" r="0" b="0"/>
                <wp:wrapSquare wrapText="bothSides"/>
                <wp:docPr id="3" name="Elipse 3" descr="foto de cara de muj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1810385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860A6" w14:textId="77777777" w:rsidR="00B102D7" w:rsidRPr="00CA16E3" w:rsidRDefault="00B102D7" w:rsidP="00547610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40E603" id="Elipse 3" o:spid="_x0000_s1027" alt="foto de cara de mujer" style="position:absolute;left:0;text-align:left;margin-left:-26.25pt;margin-top:0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AGNf4Q3wAAAAgBAAAPAAAAZHJz&#10;L2Rvd25yZXYueG1sTI/BTsMwEETvSPyDtUhcUOs0JaUKcSpoxQ1VoiBx3cZLEhqvQ+y24e9ZTnDb&#10;0Yxm3xSr0XXqRENoPRuYTRNQxJW3LdcG3l6fJktQISJb7DyTgW8KsCovLwrMrT/zC512sVZSwiFH&#10;A02Mfa51qBpyGKa+Jxbvww8Oo8ih1nbAs5S7TqdJstAOW5YPDfa0bqg67I7OwF21mdP2cftOttrc&#10;3nw+f7WHNRpzfTU+3IOKNMa/MPziCzqUwrT3R7ZBdQYmWZpJ1IAsEjudpwtQezmW2Qx0Wej/A8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" stroked="f" strokeweight="1pt">
                <v:fill r:id="rId12" o:title="foto de cara de mujer" recolor="t" rotate="t" type="frame"/>
                <v:stroke joinstyle="miter"/>
                <v:textbox>
                  <w:txbxContent>
                    <w:p w14:paraId="3ED860A6" w14:textId="77777777" w:rsidR="00B102D7" w:rsidRPr="00CA16E3" w:rsidRDefault="00B102D7" w:rsidP="00547610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146F4D56" w14:textId="77777777" w:rsidR="005D761D" w:rsidRDefault="005D761D" w:rsidP="005D761D">
      <w:pPr>
        <w:pStyle w:val="Textoindependiente"/>
        <w:jc w:val="center"/>
        <w:rPr>
          <w:b/>
          <w:bCs/>
          <w:color w:val="A5300F" w:themeColor="accent1"/>
          <w:sz w:val="24"/>
          <w:szCs w:val="24"/>
          <w:lang w:val="en-GB"/>
        </w:rPr>
      </w:pPr>
    </w:p>
    <w:p w14:paraId="24765A91" w14:textId="438956AA" w:rsidR="005D761D" w:rsidRDefault="005D761D" w:rsidP="005D761D">
      <w:pPr>
        <w:pStyle w:val="Textoindependiente"/>
        <w:ind w:left="5040" w:firstLine="720"/>
        <w:rPr>
          <w:b/>
          <w:bCs/>
          <w:color w:val="A5300F" w:themeColor="accent1"/>
          <w:sz w:val="24"/>
          <w:szCs w:val="24"/>
          <w:lang w:val="en-GB"/>
        </w:rPr>
      </w:pPr>
      <w:r>
        <w:rPr>
          <w:b/>
          <w:bCs/>
          <w:color w:val="A5300F" w:themeColor="accent1"/>
          <w:sz w:val="24"/>
          <w:szCs w:val="24"/>
          <w:lang w:val="en-GB"/>
        </w:rPr>
        <w:t xml:space="preserve">                 </w:t>
      </w:r>
      <w:r w:rsidR="000234B4" w:rsidRPr="00704CDD">
        <w:rPr>
          <w:b/>
          <w:bCs/>
          <w:color w:val="A5300F" w:themeColor="accent1"/>
          <w:sz w:val="24"/>
          <w:szCs w:val="24"/>
          <w:lang w:val="en-GB"/>
        </w:rPr>
        <w:t>Application Form</w:t>
      </w:r>
    </w:p>
    <w:p w14:paraId="5F3596C6" w14:textId="6B5E8738" w:rsidR="00F703E8" w:rsidRDefault="00547610" w:rsidP="005D761D">
      <w:pPr>
        <w:pStyle w:val="Textoindependiente"/>
        <w:ind w:left="5040"/>
        <w:jc w:val="center"/>
        <w:rPr>
          <w:b/>
          <w:bCs/>
          <w:color w:val="A5300F" w:themeColor="accent1"/>
          <w:sz w:val="24"/>
          <w:szCs w:val="24"/>
          <w:lang w:val="en-GB"/>
        </w:rPr>
      </w:pPr>
      <w:r w:rsidRPr="00547610">
        <w:rPr>
          <w:b/>
          <w:bCs/>
          <w:color w:val="A5300F" w:themeColor="accent1"/>
          <w:sz w:val="24"/>
          <w:szCs w:val="24"/>
          <w:lang w:val="en-GB"/>
        </w:rPr>
        <w:t xml:space="preserve">Meeting with publishers and literary agents </w:t>
      </w:r>
      <w:r>
        <w:rPr>
          <w:b/>
          <w:bCs/>
          <w:color w:val="A5300F" w:themeColor="accent1"/>
          <w:sz w:val="24"/>
          <w:szCs w:val="24"/>
          <w:lang w:val="en-GB"/>
        </w:rPr>
        <w:t>from</w:t>
      </w:r>
      <w:r w:rsidR="003B1E0E">
        <w:rPr>
          <w:b/>
          <w:bCs/>
          <w:color w:val="A5300F" w:themeColor="accent1"/>
          <w:sz w:val="24"/>
          <w:szCs w:val="24"/>
          <w:lang w:val="en-GB"/>
        </w:rPr>
        <w:t xml:space="preserve"> </w:t>
      </w:r>
      <w:r w:rsidRPr="00547610">
        <w:rPr>
          <w:b/>
          <w:bCs/>
          <w:color w:val="A5300F" w:themeColor="accent1"/>
          <w:sz w:val="24"/>
          <w:szCs w:val="24"/>
          <w:lang w:val="en-GB"/>
        </w:rPr>
        <w:t>Denmark, Germany, Indonesia, Italy, Japan, Portugal, Taiwan, Turkey, and United Kingdom</w:t>
      </w:r>
      <w:r>
        <w:rPr>
          <w:b/>
          <w:bCs/>
          <w:color w:val="A5300F" w:themeColor="accent1"/>
          <w:sz w:val="24"/>
          <w:szCs w:val="24"/>
          <w:lang w:val="en-GB"/>
        </w:rPr>
        <w:t>.</w:t>
      </w:r>
    </w:p>
    <w:p w14:paraId="2325A4DA" w14:textId="0AD23E2B" w:rsidR="005D761D" w:rsidRDefault="005D761D" w:rsidP="00547610">
      <w:pPr>
        <w:pStyle w:val="Textoindependiente"/>
        <w:ind w:left="6480"/>
        <w:rPr>
          <w:b/>
          <w:bCs/>
          <w:color w:val="A5300F" w:themeColor="accent1"/>
          <w:sz w:val="24"/>
          <w:szCs w:val="24"/>
          <w:lang w:val="en-GB"/>
        </w:rPr>
      </w:pPr>
      <w:proofErr w:type="spellStart"/>
      <w:r>
        <w:rPr>
          <w:b/>
          <w:bCs/>
          <w:color w:val="A5300F" w:themeColor="accent1"/>
          <w:sz w:val="24"/>
          <w:szCs w:val="24"/>
          <w:lang w:val="en-GB"/>
        </w:rPr>
        <w:t>Miércoles</w:t>
      </w:r>
      <w:proofErr w:type="spellEnd"/>
      <w:r>
        <w:rPr>
          <w:b/>
          <w:bCs/>
          <w:color w:val="A5300F" w:themeColor="accent1"/>
          <w:sz w:val="24"/>
          <w:szCs w:val="24"/>
          <w:lang w:val="en-GB"/>
        </w:rPr>
        <w:t xml:space="preserve">, 4 de </w:t>
      </w:r>
      <w:proofErr w:type="spellStart"/>
      <w:r>
        <w:rPr>
          <w:b/>
          <w:bCs/>
          <w:color w:val="A5300F" w:themeColor="accent1"/>
          <w:sz w:val="24"/>
          <w:szCs w:val="24"/>
          <w:lang w:val="en-GB"/>
        </w:rPr>
        <w:t>octubre</w:t>
      </w:r>
      <w:proofErr w:type="spellEnd"/>
    </w:p>
    <w:p w14:paraId="544F5DD4" w14:textId="645F9EF2" w:rsidR="00683820" w:rsidRPr="00B102D7" w:rsidRDefault="00683820" w:rsidP="000234B4">
      <w:pPr>
        <w:pStyle w:val="Textoindependiente"/>
        <w:jc w:val="right"/>
        <w:rPr>
          <w:lang w:val="en-GB"/>
        </w:rPr>
      </w:pPr>
    </w:p>
    <w:p w14:paraId="03CF6383" w14:textId="2033B95F" w:rsidR="00B102D7" w:rsidRDefault="00B102D7" w:rsidP="00B102D7">
      <w:pPr>
        <w:pStyle w:val="Textoindependiente"/>
        <w:rPr>
          <w:lang w:val="en-GB"/>
        </w:rPr>
      </w:pPr>
    </w:p>
    <w:p w14:paraId="462955BB" w14:textId="55F13FDC" w:rsidR="00B102D7" w:rsidRDefault="00B102D7" w:rsidP="00B102D7">
      <w:pPr>
        <w:pStyle w:val="Textoindependiente"/>
        <w:rPr>
          <w:lang w:val="en-GB"/>
        </w:rPr>
      </w:pPr>
    </w:p>
    <w:p w14:paraId="10942F1F" w14:textId="149B438B" w:rsidR="008C487F" w:rsidRDefault="00B102D7" w:rsidP="008C487F">
      <w:pPr>
        <w:pStyle w:val="Textoindependiente"/>
        <w:rPr>
          <w:lang w:val="en-GB"/>
        </w:rPr>
      </w:pPr>
      <w:r>
        <w:rPr>
          <w:lang w:val="en-GB"/>
        </w:rPr>
        <w:t xml:space="preserve">                                </w:t>
      </w:r>
    </w:p>
    <w:p w14:paraId="1FE06A17" w14:textId="77777777" w:rsidR="008C487F" w:rsidRDefault="008C487F" w:rsidP="008C487F">
      <w:pPr>
        <w:pStyle w:val="Textoindependiente"/>
        <w:rPr>
          <w:lang w:val="en-GB"/>
        </w:rPr>
      </w:pPr>
    </w:p>
    <w:p w14:paraId="29F319E8" w14:textId="01199355" w:rsidR="00704CDD" w:rsidRPr="002F6B41" w:rsidRDefault="00547610" w:rsidP="008C487F">
      <w:pPr>
        <w:pStyle w:val="Textoindependiente"/>
        <w:rPr>
          <w:b/>
          <w:bCs/>
          <w:color w:val="A5300F" w:themeColor="accent1"/>
          <w:lang w:val="en-GB"/>
        </w:rPr>
      </w:pPr>
      <w:r>
        <w:rPr>
          <w:b/>
          <w:bCs/>
          <w:color w:val="A5300F" w:themeColor="accent1"/>
          <w:lang w:val="en-GB"/>
        </w:rPr>
        <w:t>P</w:t>
      </w:r>
      <w:r w:rsidR="008C487F" w:rsidRPr="002F6B41">
        <w:rPr>
          <w:b/>
          <w:bCs/>
          <w:color w:val="A5300F" w:themeColor="accent1"/>
          <w:lang w:val="en-GB"/>
        </w:rPr>
        <w:t>lease add your photo.</w:t>
      </w:r>
    </w:p>
    <w:p w14:paraId="6E35ACC0" w14:textId="78B0C2F8" w:rsidR="00704CDD" w:rsidRDefault="00704CDD" w:rsidP="00704CDD">
      <w:pPr>
        <w:pStyle w:val="Textoindependiente"/>
        <w:jc w:val="center"/>
        <w:rPr>
          <w:lang w:val="en-GB"/>
        </w:rPr>
      </w:pPr>
    </w:p>
    <w:p w14:paraId="1C3128EE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24FBEA96" w14:textId="73CAD262" w:rsidR="00704CDD" w:rsidRDefault="00704CDD" w:rsidP="00704CDD">
      <w:pPr>
        <w:pStyle w:val="Textoindependiente"/>
        <w:jc w:val="center"/>
        <w:rPr>
          <w:lang w:val="en-GB"/>
        </w:rPr>
      </w:pPr>
    </w:p>
    <w:p w14:paraId="6F6331D7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B7BEB88" w14:textId="0D2AA9A8" w:rsidR="00704CDD" w:rsidRDefault="00704CDD" w:rsidP="00704CDD">
      <w:pPr>
        <w:pStyle w:val="Textoindependiente"/>
        <w:jc w:val="center"/>
        <w:rPr>
          <w:lang w:val="en-GB"/>
        </w:rPr>
      </w:pPr>
    </w:p>
    <w:p w14:paraId="6C07A5EF" w14:textId="50678580" w:rsidR="00704CDD" w:rsidRDefault="00704CDD" w:rsidP="00704CDD">
      <w:pPr>
        <w:pStyle w:val="Textoindependiente"/>
        <w:jc w:val="center"/>
        <w:rPr>
          <w:lang w:val="en-GB"/>
        </w:rPr>
      </w:pPr>
    </w:p>
    <w:p w14:paraId="7C75A061" w14:textId="73EEE815" w:rsidR="00704CDD" w:rsidRDefault="00704CDD" w:rsidP="00704CDD">
      <w:pPr>
        <w:pStyle w:val="Textoindependiente"/>
        <w:jc w:val="center"/>
        <w:rPr>
          <w:lang w:val="en-GB"/>
        </w:rPr>
      </w:pPr>
    </w:p>
    <w:p w14:paraId="4796B26F" w14:textId="68C838D2" w:rsidR="00704CDD" w:rsidRDefault="00704CDD" w:rsidP="00704CDD">
      <w:pPr>
        <w:pStyle w:val="Textoindependiente"/>
        <w:jc w:val="center"/>
        <w:rPr>
          <w:lang w:val="en-GB"/>
        </w:rPr>
      </w:pPr>
    </w:p>
    <w:p w14:paraId="7B481646" w14:textId="2B367AB6" w:rsidR="00704CDD" w:rsidRDefault="00704CDD" w:rsidP="00704CDD">
      <w:pPr>
        <w:pStyle w:val="Textoindependiente"/>
        <w:jc w:val="center"/>
        <w:rPr>
          <w:lang w:val="en-GB"/>
        </w:rPr>
      </w:pPr>
    </w:p>
    <w:p w14:paraId="178B8659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5EADD52E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DD81F2D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7730D68A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FCDBD06" w14:textId="567C0B99" w:rsidR="00F703E8" w:rsidRDefault="00F703E8" w:rsidP="00704CDD">
      <w:pPr>
        <w:pStyle w:val="Textoindependiente"/>
        <w:jc w:val="center"/>
        <w:rPr>
          <w:lang w:val="en-GB"/>
        </w:rPr>
      </w:pPr>
    </w:p>
    <w:p w14:paraId="09EC5300" w14:textId="5CC6FCAB" w:rsidR="00F703E8" w:rsidRDefault="00F703E8" w:rsidP="00704CDD">
      <w:pPr>
        <w:pStyle w:val="Textoindependiente"/>
        <w:jc w:val="center"/>
        <w:rPr>
          <w:lang w:val="en-GB"/>
        </w:rPr>
      </w:pPr>
    </w:p>
    <w:p w14:paraId="02A3A62D" w14:textId="009B6907" w:rsidR="00F703E8" w:rsidRDefault="00F703E8" w:rsidP="00704CDD">
      <w:pPr>
        <w:pStyle w:val="Textoindependiente"/>
        <w:jc w:val="center"/>
        <w:rPr>
          <w:lang w:val="en-GB"/>
        </w:rPr>
      </w:pPr>
    </w:p>
    <w:p w14:paraId="12F0E91D" w14:textId="122572E7" w:rsidR="00F703E8" w:rsidRDefault="00F703E8" w:rsidP="00704CDD">
      <w:pPr>
        <w:pStyle w:val="Textoindependiente"/>
        <w:jc w:val="center"/>
        <w:rPr>
          <w:lang w:val="en-GB"/>
        </w:rPr>
      </w:pPr>
    </w:p>
    <w:p w14:paraId="27A35A21" w14:textId="244BEC78" w:rsidR="00704CDD" w:rsidRDefault="00704CDD" w:rsidP="00704CDD">
      <w:pPr>
        <w:pStyle w:val="Textoindependiente"/>
        <w:jc w:val="center"/>
        <w:rPr>
          <w:lang w:val="en-GB"/>
        </w:rPr>
      </w:pPr>
    </w:p>
    <w:p w14:paraId="6C855CFC" w14:textId="35CD6C84" w:rsidR="00F703E8" w:rsidRDefault="00F703E8" w:rsidP="00704CDD">
      <w:pPr>
        <w:pStyle w:val="Textoindependiente"/>
        <w:jc w:val="center"/>
        <w:rPr>
          <w:lang w:val="en-GB"/>
        </w:rPr>
      </w:pPr>
    </w:p>
    <w:p w14:paraId="5105C354" w14:textId="6FD5C153" w:rsidR="00F703E8" w:rsidRDefault="00F124F7" w:rsidP="00704CDD">
      <w:pPr>
        <w:pStyle w:val="Textoindependiente"/>
        <w:jc w:val="center"/>
        <w:rPr>
          <w:lang w:val="en-GB"/>
        </w:rPr>
      </w:pPr>
      <w:r w:rsidRPr="00704CDD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4522BA" wp14:editId="15A76CE2">
                <wp:simplePos x="0" y="0"/>
                <wp:positionH relativeFrom="margin">
                  <wp:posOffset>-76200</wp:posOffset>
                </wp:positionH>
                <wp:positionV relativeFrom="paragraph">
                  <wp:posOffset>-368300</wp:posOffset>
                </wp:positionV>
                <wp:extent cx="5048250" cy="1990725"/>
                <wp:effectExtent l="176212" t="71438" r="176213" b="80962"/>
                <wp:wrapSquare wrapText="bothSides"/>
                <wp:docPr id="1064678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990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18453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Contact Person:</w:t>
                            </w:r>
                          </w:p>
                          <w:p w14:paraId="6A2E48B4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CA8187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Full name:</w:t>
                            </w:r>
                          </w:p>
                          <w:p w14:paraId="27BEE5AC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17DAE8E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Position:</w:t>
                            </w:r>
                          </w:p>
                          <w:p w14:paraId="2D9E6AD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17540C6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Phone number:</w:t>
                            </w:r>
                          </w:p>
                          <w:p w14:paraId="7A42CC22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F9E3D3E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Mobile:</w:t>
                            </w:r>
                          </w:p>
                          <w:p w14:paraId="24A06E5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9B581A1" w14:textId="77777777" w:rsidR="00704CDD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  <w:t>Email address:</w:t>
                            </w:r>
                          </w:p>
                          <w:p w14:paraId="3A602DB7" w14:textId="77777777" w:rsidR="00F703E8" w:rsidRPr="008C487F" w:rsidRDefault="00F703E8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A5300F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33AD3A9" w14:textId="77777777" w:rsidR="00704CDD" w:rsidRPr="00704CDD" w:rsidRDefault="00704CD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22BA" id="_x0000_s1028" type="#_x0000_t202" style="position:absolute;left:0;text-align:left;margin-left:-6pt;margin-top:-29pt;width:397.5pt;height:15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" fillcolor="white [3201]" strokecolor="#a5300f [3204]" strokeweight="1pt">
                <v:textbox>
                  <w:txbxContent>
                    <w:p w14:paraId="39B18453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Contact Person:</w:t>
                      </w:r>
                    </w:p>
                    <w:p w14:paraId="6A2E48B4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0CA8187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Full name:</w:t>
                      </w:r>
                    </w:p>
                    <w:p w14:paraId="27BEE5AC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17DAE8E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Position:</w:t>
                      </w:r>
                    </w:p>
                    <w:p w14:paraId="2D9E6AD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17540C6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Phone number:</w:t>
                      </w:r>
                    </w:p>
                    <w:p w14:paraId="7A42CC22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F9E3D3E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Mobile:</w:t>
                      </w:r>
                    </w:p>
                    <w:p w14:paraId="24A06E5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9B581A1" w14:textId="77777777" w:rsidR="00704CDD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  <w:t>Email address:</w:t>
                      </w:r>
                    </w:p>
                    <w:p w14:paraId="3A602DB7" w14:textId="77777777" w:rsidR="00F703E8" w:rsidRPr="008C487F" w:rsidRDefault="00F703E8" w:rsidP="00704CDD">
                      <w:pPr>
                        <w:pStyle w:val="Textoindependiente"/>
                        <w:rPr>
                          <w:b/>
                          <w:bCs/>
                          <w:color w:val="A5300F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033AD3A9" w14:textId="77777777" w:rsidR="00704CDD" w:rsidRPr="00704CDD" w:rsidRDefault="00704CD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76D50" w14:textId="671068C9" w:rsidR="00F703E8" w:rsidRDefault="00F703E8" w:rsidP="00704CDD">
      <w:pPr>
        <w:pStyle w:val="Textoindependiente"/>
        <w:jc w:val="center"/>
        <w:rPr>
          <w:lang w:val="en-GB"/>
        </w:rPr>
      </w:pPr>
    </w:p>
    <w:p w14:paraId="40C57057" w14:textId="31696D80" w:rsidR="00704CDD" w:rsidRDefault="00704CDD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D82738C" w14:textId="4127CA78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5162A90A" w14:textId="015B92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6320781A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4E4B76E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8F832FA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7DD50AC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630A0C1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7DCFDFFC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39CBC80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44A6780" w14:textId="77777777" w:rsidR="00F703E8" w:rsidRPr="008C487F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717396F7" w14:textId="4E5E57B6" w:rsidR="00704CDD" w:rsidRPr="008C487F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Have you published with any authors from </w:t>
      </w:r>
      <w:r w:rsidR="00547610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these countries</w:t>
      </w: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in the past five years.</w:t>
      </w:r>
    </w:p>
    <w:p w14:paraId="7A736801" w14:textId="77777777" w:rsidR="00704CDD" w:rsidRPr="008C487F" w:rsidRDefault="00704CDD" w:rsidP="00704CDD">
      <w:pPr>
        <w:pStyle w:val="Textoindependiente"/>
        <w:ind w:left="720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</w:t>
      </w:r>
    </w:p>
    <w:p w14:paraId="3869EC52" w14:textId="77777777" w:rsidR="00704CDD" w:rsidRPr="008C487F" w:rsidRDefault="005D761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hAnsiTheme="minorHAnsi" w:cstheme="minorHAnsi"/>
            <w:sz w:val="22"/>
            <w:szCs w:val="22"/>
            <w:lang w:val="en-GB"/>
          </w:rPr>
          <w:id w:val="-1431896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 No</w:t>
      </w:r>
    </w:p>
    <w:p w14:paraId="529BC64D" w14:textId="77777777" w:rsidR="00704CDD" w:rsidRPr="008C487F" w:rsidRDefault="00704CD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D1360DF" w14:textId="2BB40A19" w:rsidR="00683820" w:rsidRPr="008C487F" w:rsidRDefault="005D761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hAnsiTheme="minorHAnsi" w:cstheme="minorHAnsi"/>
            <w:sz w:val="22"/>
            <w:szCs w:val="22"/>
            <w:lang w:val="en-GB"/>
          </w:rPr>
          <w:id w:val="-1841768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4CDD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  Yes.  Please name the publishers/editors with whom you have worked, and the titles published. </w:t>
      </w:r>
    </w:p>
    <w:p w14:paraId="37482737" w14:textId="77777777" w:rsidR="00547610" w:rsidRDefault="00547610" w:rsidP="00547610">
      <w:pPr>
        <w:pStyle w:val="Textoindependiente"/>
        <w:ind w:left="720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p w14:paraId="64D34D6B" w14:textId="07FC1487" w:rsidR="00704CDD" w:rsidRPr="002F6B41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Have you sold rights </w:t>
      </w:r>
      <w:r w:rsidR="00547610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in any of this country’s</w:t>
      </w: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 publishers in the last 5 years? Please include this information (title and Publisher)</w:t>
      </w:r>
    </w:p>
    <w:p w14:paraId="194DE2AE" w14:textId="77777777" w:rsidR="00704CDD" w:rsidRPr="008C487F" w:rsidRDefault="00704CDD" w:rsidP="00704CDD">
      <w:pPr>
        <w:pStyle w:val="Textoindependiente"/>
        <w:ind w:left="720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p w14:paraId="3989E49B" w14:textId="77777777" w:rsidR="00704CDD" w:rsidRPr="008C487F" w:rsidRDefault="00704CDD" w:rsidP="00F124F7">
      <w:pPr>
        <w:pStyle w:val="Textoindependiente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p w14:paraId="7A13D902" w14:textId="77777777" w:rsidR="008C487F" w:rsidRPr="002F6B41" w:rsidRDefault="00704CDD" w:rsidP="008C487F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Ple</w:t>
      </w:r>
      <w:r w:rsidR="008C487F"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a</w:t>
      </w: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se tick the boxes of the genres of your interest.: </w:t>
      </w:r>
    </w:p>
    <w:p w14:paraId="66792599" w14:textId="77777777" w:rsidR="00704CDD" w:rsidRPr="008C487F" w:rsidRDefault="005D761D" w:rsidP="008C487F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77616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Fiction              </w:t>
      </w:r>
    </w:p>
    <w:p w14:paraId="50A452CC" w14:textId="77777777" w:rsidR="00704CDD" w:rsidRPr="008C487F" w:rsidRDefault="005D761D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554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Poetry</w:t>
      </w:r>
    </w:p>
    <w:p w14:paraId="4B092B62" w14:textId="77777777" w:rsidR="00704CDD" w:rsidRPr="008C487F" w:rsidRDefault="005D761D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988538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Theatre/Drama</w:t>
      </w:r>
    </w:p>
    <w:p w14:paraId="39D22F2F" w14:textId="77777777" w:rsidR="00704CDD" w:rsidRPr="008C487F" w:rsidRDefault="005D761D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728990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Non-Fiction</w:t>
      </w:r>
    </w:p>
    <w:p w14:paraId="4F68FD15" w14:textId="77777777" w:rsidR="00704CDD" w:rsidRPr="008C487F" w:rsidRDefault="005D761D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928544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Children and Young Adult</w:t>
      </w:r>
    </w:p>
    <w:p w14:paraId="09C1F4C3" w14:textId="77777777" w:rsidR="00704CDD" w:rsidRPr="008C487F" w:rsidRDefault="008C487F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949821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Illustrated album.</w:t>
      </w:r>
    </w:p>
    <w:p w14:paraId="70D7800E" w14:textId="77777777" w:rsidR="00704CDD" w:rsidRDefault="005D761D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64011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Graphic comic and novel</w:t>
      </w:r>
    </w:p>
    <w:p w14:paraId="5CF48F5D" w14:textId="0E755E32" w:rsidR="00F124F7" w:rsidRPr="008C487F" w:rsidRDefault="005D761D" w:rsidP="00F124F7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206092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4F7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F124F7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F124F7">
        <w:rPr>
          <w:rFonts w:asciiTheme="minorHAnsi" w:hAnsiTheme="minorHAnsi" w:cstheme="minorHAnsi"/>
          <w:sz w:val="22"/>
          <w:szCs w:val="22"/>
          <w:lang w:val="en-GB"/>
        </w:rPr>
        <w:t>Others</w:t>
      </w:r>
    </w:p>
    <w:p w14:paraId="4AEF5EA5" w14:textId="77777777" w:rsidR="00F124F7" w:rsidRPr="00F124F7" w:rsidRDefault="00F124F7" w:rsidP="00F124F7">
      <w:pPr>
        <w:spacing w:line="360" w:lineRule="auto"/>
        <w:ind w:left="720" w:hanging="360"/>
        <w:jc w:val="both"/>
        <w:rPr>
          <w:rFonts w:asciiTheme="minorHAnsi" w:hAnsiTheme="minorHAnsi" w:cstheme="minorHAnsi"/>
          <w:lang w:val="en-GB"/>
        </w:rPr>
      </w:pPr>
    </w:p>
    <w:p w14:paraId="1658812A" w14:textId="77777777" w:rsidR="00704CDD" w:rsidRPr="002F6B41" w:rsidRDefault="00704CDD" w:rsidP="00704CD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 xml:space="preserve">¿Are you interested in meeting with a specific publisher or agent? Please list those that interest you </w:t>
      </w:r>
      <w:r w:rsidR="008C487F" w:rsidRPr="002F6B41"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  <w:t>particularly.</w:t>
      </w:r>
    </w:p>
    <w:p w14:paraId="6F93A57F" w14:textId="3DF53F94" w:rsidR="00704CDD" w:rsidRPr="002F6B41" w:rsidRDefault="00704CDD" w:rsidP="00F703E8">
      <w:pPr>
        <w:pStyle w:val="Prrafodelista"/>
        <w:numPr>
          <w:ilvl w:val="0"/>
          <w:numId w:val="0"/>
        </w:numPr>
        <w:ind w:left="720"/>
        <w:jc w:val="both"/>
        <w:rPr>
          <w:rFonts w:asciiTheme="minorHAnsi" w:hAnsiTheme="minorHAnsi" w:cstheme="minorHAnsi"/>
          <w:b/>
          <w:bCs/>
          <w:color w:val="A5300F" w:themeColor="accent1"/>
          <w:sz w:val="22"/>
          <w:szCs w:val="22"/>
          <w:lang w:val="en-GB"/>
        </w:rPr>
      </w:pPr>
    </w:p>
    <w:sectPr w:rsidR="00704CDD" w:rsidRPr="002F6B41" w:rsidSect="00665F95">
      <w:headerReference w:type="default" r:id="rId13"/>
      <w:footerReference w:type="default" r:id="rId1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BE4E" w14:textId="77777777" w:rsidR="0030232E" w:rsidRDefault="0030232E" w:rsidP="00590471">
      <w:r>
        <w:separator/>
      </w:r>
    </w:p>
  </w:endnote>
  <w:endnote w:type="continuationSeparator" w:id="0">
    <w:p w14:paraId="0B06E10F" w14:textId="77777777" w:rsidR="0030232E" w:rsidRDefault="0030232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03D2" w14:textId="77777777" w:rsidR="00B102D7" w:rsidRDefault="00B102D7">
    <w:pPr>
      <w:pStyle w:val="Piedepgina"/>
    </w:pPr>
    <w:r>
      <w:tab/>
    </w:r>
    <w:r w:rsidR="002F6B41">
      <w:rPr>
        <w:noProof/>
      </w:rPr>
      <w:drawing>
        <wp:inline distT="0" distB="0" distL="0" distR="0" wp14:anchorId="42B32482" wp14:editId="6D8C6A56">
          <wp:extent cx="1562100" cy="723620"/>
          <wp:effectExtent l="0" t="0" r="0" b="635"/>
          <wp:docPr id="1324750386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750386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" t="-148" r="-69" b="-148"/>
                  <a:stretch>
                    <a:fillRect/>
                  </a:stretch>
                </pic:blipFill>
                <pic:spPr bwMode="auto">
                  <a:xfrm>
                    <a:off x="0" y="0"/>
                    <a:ext cx="1567376" cy="726064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1ACCC" w14:textId="77777777" w:rsidR="0030232E" w:rsidRDefault="0030232E" w:rsidP="00590471">
      <w:bookmarkStart w:id="0" w:name="_Hlk142397098"/>
      <w:bookmarkEnd w:id="0"/>
      <w:r>
        <w:separator/>
      </w:r>
    </w:p>
  </w:footnote>
  <w:footnote w:type="continuationSeparator" w:id="0">
    <w:p w14:paraId="2CF8114D" w14:textId="77777777" w:rsidR="0030232E" w:rsidRDefault="0030232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7299" w14:textId="1635F386" w:rsidR="00590471" w:rsidRPr="00665F95" w:rsidRDefault="00F703E8" w:rsidP="00060042">
    <w:pPr>
      <w:pStyle w:val="Textoindependiente"/>
    </w:pPr>
    <w:r>
      <w:rPr>
        <w:noProof/>
        <w:lang w:val="es-ES_tradnl" w:bidi="es-ES"/>
      </w:rPr>
      <w:drawing>
        <wp:anchor distT="0" distB="0" distL="114300" distR="114300" simplePos="0" relativeHeight="251659264" behindDoc="0" locked="0" layoutInCell="1" allowOverlap="1" wp14:anchorId="79403EAD" wp14:editId="5C121D27">
          <wp:simplePos x="0" y="0"/>
          <wp:positionH relativeFrom="margin">
            <wp:posOffset>3581400</wp:posOffset>
          </wp:positionH>
          <wp:positionV relativeFrom="paragraph">
            <wp:posOffset>-184150</wp:posOffset>
          </wp:positionV>
          <wp:extent cx="2292350" cy="1406525"/>
          <wp:effectExtent l="0" t="0" r="0" b="3175"/>
          <wp:wrapSquare wrapText="bothSides"/>
          <wp:docPr id="345787499" name="Imagen 345787499" descr="Resultado de imagen de liber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iber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140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A0BAA8" wp14:editId="48257714">
              <wp:simplePos x="0" y="0"/>
              <wp:positionH relativeFrom="column">
                <wp:posOffset>-1678164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2A7C0A" id="Grupo 26" o:spid="_x0000_s1026" alt="&quot;&quot;" style="position:absolute;margin-left:-132.1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d5581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300f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a5300f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5300f [3204]" stroked="f">
                  <v:fill opacity="11796f" color2="#d5581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5581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2F6B41">
      <w:rPr>
        <w:noProof/>
      </w:rPr>
      <w:tab/>
    </w:r>
    <w:r w:rsidR="002F6B41">
      <w:rPr>
        <w:noProof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19C7D" w:themeColor="accent4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B19C7D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190585"/>
    <w:multiLevelType w:val="hybridMultilevel"/>
    <w:tmpl w:val="01B247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12445353">
    <w:abstractNumId w:val="11"/>
  </w:num>
  <w:num w:numId="2" w16cid:durableId="1891457215">
    <w:abstractNumId w:val="12"/>
  </w:num>
  <w:num w:numId="3" w16cid:durableId="537592531">
    <w:abstractNumId w:val="9"/>
  </w:num>
  <w:num w:numId="4" w16cid:durableId="1211916150">
    <w:abstractNumId w:val="16"/>
  </w:num>
  <w:num w:numId="5" w16cid:durableId="2029747646">
    <w:abstractNumId w:val="13"/>
  </w:num>
  <w:num w:numId="6" w16cid:durableId="1626230703">
    <w:abstractNumId w:val="8"/>
  </w:num>
  <w:num w:numId="7" w16cid:durableId="1257011577">
    <w:abstractNumId w:val="3"/>
  </w:num>
  <w:num w:numId="8" w16cid:durableId="562646824">
    <w:abstractNumId w:val="2"/>
  </w:num>
  <w:num w:numId="9" w16cid:durableId="494541491">
    <w:abstractNumId w:val="1"/>
  </w:num>
  <w:num w:numId="10" w16cid:durableId="1407536032">
    <w:abstractNumId w:val="0"/>
  </w:num>
  <w:num w:numId="11" w16cid:durableId="733939532">
    <w:abstractNumId w:val="7"/>
  </w:num>
  <w:num w:numId="12" w16cid:durableId="1402557377">
    <w:abstractNumId w:val="6"/>
  </w:num>
  <w:num w:numId="13" w16cid:durableId="1179352305">
    <w:abstractNumId w:val="5"/>
  </w:num>
  <w:num w:numId="14" w16cid:durableId="2126852270">
    <w:abstractNumId w:val="4"/>
  </w:num>
  <w:num w:numId="15" w16cid:durableId="397631975">
    <w:abstractNumId w:val="15"/>
  </w:num>
  <w:num w:numId="16" w16cid:durableId="664093508">
    <w:abstractNumId w:val="10"/>
  </w:num>
  <w:num w:numId="17" w16cid:durableId="10923617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32E"/>
    <w:rsid w:val="000234B4"/>
    <w:rsid w:val="00060042"/>
    <w:rsid w:val="0008685D"/>
    <w:rsid w:val="00090860"/>
    <w:rsid w:val="000A2D0B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2F6B41"/>
    <w:rsid w:val="0030232E"/>
    <w:rsid w:val="00310F17"/>
    <w:rsid w:val="00322A46"/>
    <w:rsid w:val="003326CB"/>
    <w:rsid w:val="00353B60"/>
    <w:rsid w:val="00376291"/>
    <w:rsid w:val="00380FD1"/>
    <w:rsid w:val="00383D02"/>
    <w:rsid w:val="00385DE7"/>
    <w:rsid w:val="003B1E0E"/>
    <w:rsid w:val="003D1B71"/>
    <w:rsid w:val="003E73F9"/>
    <w:rsid w:val="004E158A"/>
    <w:rsid w:val="00544FB0"/>
    <w:rsid w:val="00547610"/>
    <w:rsid w:val="00565C77"/>
    <w:rsid w:val="0056708E"/>
    <w:rsid w:val="005801E5"/>
    <w:rsid w:val="00590471"/>
    <w:rsid w:val="005D01FA"/>
    <w:rsid w:val="005D761D"/>
    <w:rsid w:val="005F3AF9"/>
    <w:rsid w:val="00612D07"/>
    <w:rsid w:val="00653E17"/>
    <w:rsid w:val="00665F95"/>
    <w:rsid w:val="006778CF"/>
    <w:rsid w:val="00683820"/>
    <w:rsid w:val="006A08E8"/>
    <w:rsid w:val="006D79A8"/>
    <w:rsid w:val="00704CDD"/>
    <w:rsid w:val="0072353B"/>
    <w:rsid w:val="007575B6"/>
    <w:rsid w:val="007721CF"/>
    <w:rsid w:val="007B3C81"/>
    <w:rsid w:val="007D67CA"/>
    <w:rsid w:val="007E47FC"/>
    <w:rsid w:val="007E668F"/>
    <w:rsid w:val="007F5B63"/>
    <w:rsid w:val="008011E9"/>
    <w:rsid w:val="00803A0A"/>
    <w:rsid w:val="00846CB9"/>
    <w:rsid w:val="008566AA"/>
    <w:rsid w:val="008A1E6E"/>
    <w:rsid w:val="008C024F"/>
    <w:rsid w:val="008C2CFC"/>
    <w:rsid w:val="008C487F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102D7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DD379E"/>
    <w:rsid w:val="00E26AED"/>
    <w:rsid w:val="00E4232C"/>
    <w:rsid w:val="00E73AB8"/>
    <w:rsid w:val="00E90A60"/>
    <w:rsid w:val="00E9437C"/>
    <w:rsid w:val="00ED47F7"/>
    <w:rsid w:val="00EE7E09"/>
    <w:rsid w:val="00F0223C"/>
    <w:rsid w:val="00F124F7"/>
    <w:rsid w:val="00F20161"/>
    <w:rsid w:val="00F3235D"/>
    <w:rsid w:val="00F32393"/>
    <w:rsid w:val="00F703E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29F78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A5300F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A5300F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D55816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51170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7B230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7B230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51170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51170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A5300F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A5300F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A5300F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A5300F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B19C7D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B19C7D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link w:val="SinespaciadoCar"/>
    <w:uiPriority w:val="1"/>
    <w:qFormat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D55816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B230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i/>
      <w:iCs/>
      <w:color w:val="A5300F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51170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7B230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7B230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511707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511707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A5300F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A5300F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A5300F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B26B0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323232" w:themeColor="text2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04CDD"/>
    <w:rPr>
      <w:rFonts w:ascii="Calibri" w:hAnsi="Calibri" w:cs="Calibri"/>
      <w:sz w:val="8"/>
    </w:rPr>
  </w:style>
  <w:style w:type="paragraph" w:customStyle="1" w:styleId="Textocomentario1">
    <w:name w:val="Texto comentario1"/>
    <w:basedOn w:val="Normal"/>
    <w:rsid w:val="00704CDD"/>
    <w:pPr>
      <w:widowControl/>
      <w:suppressAutoHyphens/>
      <w:autoSpaceDE/>
      <w:autoSpaceDN/>
      <w:adjustRightInd/>
    </w:pPr>
    <w:rPr>
      <w:rFonts w:ascii="Arial Narrow" w:eastAsia="Times New Roman" w:hAnsi="Arial Narrow" w:cs="Arial Narrow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\Desktop\LIBER%202023\LIBER%20REUNIONES\FINAL\Application%20Form%20B2B%20Polish.dotx" TargetMode="External"/></Relationships>
</file>

<file path=word/theme/theme1.xml><?xml version="1.0" encoding="utf-8"?>
<a:theme xmlns:a="http://schemas.openxmlformats.org/drawingml/2006/main" name="StoneSet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0F87CA3-A7C1-4670-9F74-940FD01866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B2B Polish</Template>
  <TotalTime>0</TotalTime>
  <Pages>2</Pages>
  <Words>136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2023-08-17T11:23:00Z</dcterms:created>
  <dcterms:modified xsi:type="dcterms:W3CDTF">2023-08-31T07:04:00Z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